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6"/>
        <w:gridCol w:w="2929"/>
        <w:gridCol w:w="1987"/>
        <w:gridCol w:w="1816"/>
      </w:tblGrid>
      <w:tr w:rsidR="004E5883" w:rsidRPr="00353586" w14:paraId="00785D7A" w14:textId="77777777" w:rsidTr="000027A5">
        <w:trPr>
          <w:trHeight w:val="227"/>
        </w:trPr>
        <w:tc>
          <w:tcPr>
            <w:tcW w:w="2783" w:type="dxa"/>
            <w:shd w:val="clear" w:color="auto" w:fill="FFFFFF" w:themeFill="background1"/>
            <w:vAlign w:val="bottom"/>
          </w:tcPr>
          <w:p w14:paraId="6000F714" w14:textId="77777777" w:rsidR="004E5883" w:rsidRPr="00353586" w:rsidRDefault="004E5883" w:rsidP="006D4BA2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>Ihr Zeichen, Ihre Nachricht vom</w:t>
            </w:r>
          </w:p>
        </w:tc>
        <w:tc>
          <w:tcPr>
            <w:tcW w:w="2948" w:type="dxa"/>
            <w:shd w:val="clear" w:color="auto" w:fill="FFFFFF" w:themeFill="background1"/>
            <w:vAlign w:val="bottom"/>
          </w:tcPr>
          <w:p w14:paraId="2013ADBB" w14:textId="77777777" w:rsidR="004E5883" w:rsidRPr="00353586" w:rsidRDefault="004E5883" w:rsidP="006D4BA2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>Mein Zeichen (bei Antwort angeben)</w:t>
            </w:r>
          </w:p>
        </w:tc>
        <w:tc>
          <w:tcPr>
            <w:tcW w:w="2000" w:type="dxa"/>
            <w:shd w:val="clear" w:color="auto" w:fill="FFFFFF" w:themeFill="background1"/>
            <w:vAlign w:val="bottom"/>
          </w:tcPr>
          <w:p w14:paraId="2DFCB541" w14:textId="2DE17CEA" w:rsidR="004E5883" w:rsidRPr="00353586" w:rsidRDefault="004E5883" w:rsidP="00577B88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 xml:space="preserve">Durchwahl </w:t>
            </w:r>
          </w:p>
        </w:tc>
        <w:tc>
          <w:tcPr>
            <w:tcW w:w="1828" w:type="dxa"/>
            <w:shd w:val="clear" w:color="auto" w:fill="FFFFFF" w:themeFill="background1"/>
            <w:vAlign w:val="bottom"/>
          </w:tcPr>
          <w:p w14:paraId="52C23BAE" w14:textId="28B33295" w:rsidR="004E5883" w:rsidRPr="00353586" w:rsidRDefault="00956C2E" w:rsidP="009D582A">
            <w:pPr>
              <w:framePr w:w="9895" w:h="526" w:hRule="exact" w:hSpace="181" w:wrap="around" w:vAnchor="page" w:hAnchor="page" w:x="1415" w:y="5469" w:anchorLock="1"/>
              <w:rPr>
                <w:sz w:val="14"/>
              </w:rPr>
            </w:pPr>
            <w:r w:rsidRPr="00353586">
              <w:rPr>
                <w:sz w:val="14"/>
              </w:rPr>
              <w:t>(</w:t>
            </w:r>
            <w:r w:rsidR="00CD16D3">
              <w:rPr>
                <w:sz w:val="14"/>
              </w:rPr>
              <w:t>Ort</w:t>
            </w:r>
            <w:r w:rsidR="007F1E24" w:rsidRPr="00353586">
              <w:rPr>
                <w:sz w:val="14"/>
              </w:rPr>
              <w:t xml:space="preserve">, </w:t>
            </w:r>
            <w:r w:rsidR="00CD16D3">
              <w:rPr>
                <w:sz w:val="14"/>
              </w:rPr>
              <w:t>Datum</w:t>
            </w:r>
            <w:r w:rsidRPr="00353586">
              <w:rPr>
                <w:sz w:val="14"/>
              </w:rPr>
              <w:t>)</w:t>
            </w:r>
          </w:p>
        </w:tc>
      </w:tr>
      <w:tr w:rsidR="004E5883" w:rsidRPr="00353586" w14:paraId="0D082E7B" w14:textId="77777777" w:rsidTr="000027A5">
        <w:trPr>
          <w:trHeight w:val="284"/>
        </w:trPr>
        <w:tc>
          <w:tcPr>
            <w:tcW w:w="2783" w:type="dxa"/>
            <w:shd w:val="clear" w:color="auto" w:fill="FFFFFF" w:themeFill="background1"/>
          </w:tcPr>
          <w:p w14:paraId="24A6CDF0" w14:textId="77777777" w:rsidR="004E5883" w:rsidRPr="00353586" w:rsidRDefault="004E5883" w:rsidP="006D4BA2">
            <w:pPr>
              <w:framePr w:w="9895" w:h="526" w:hRule="exact" w:hSpace="181" w:wrap="around" w:vAnchor="page" w:hAnchor="page" w:x="1415" w:y="5469" w:anchorLock="1"/>
              <w:tabs>
                <w:tab w:val="left" w:pos="2778"/>
              </w:tabs>
            </w:pPr>
            <w:bookmarkStart w:id="0" w:name="ihr_zeichen"/>
            <w:bookmarkEnd w:id="0"/>
          </w:p>
        </w:tc>
        <w:tc>
          <w:tcPr>
            <w:tcW w:w="2948" w:type="dxa"/>
            <w:shd w:val="clear" w:color="auto" w:fill="FFFFFF" w:themeFill="background1"/>
          </w:tcPr>
          <w:p w14:paraId="2E374802" w14:textId="7ADFBF3D" w:rsidR="004E5883" w:rsidRPr="00353586" w:rsidRDefault="004E5883" w:rsidP="00F803EF">
            <w:pPr>
              <w:framePr w:w="9895" w:h="526" w:hRule="exact" w:hSpace="181" w:wrap="around" w:vAnchor="page" w:hAnchor="page" w:x="1415" w:y="5469" w:anchorLock="1"/>
              <w:tabs>
                <w:tab w:val="left" w:pos="2778"/>
              </w:tabs>
            </w:pPr>
            <w:bookmarkStart w:id="1" w:name="mein_zeichen"/>
            <w:bookmarkEnd w:id="1"/>
          </w:p>
        </w:tc>
        <w:tc>
          <w:tcPr>
            <w:tcW w:w="2000" w:type="dxa"/>
            <w:shd w:val="clear" w:color="auto" w:fill="FFFFFF" w:themeFill="background1"/>
          </w:tcPr>
          <w:p w14:paraId="19D22F36" w14:textId="4C8BE862" w:rsidR="004E5883" w:rsidRPr="00353586" w:rsidRDefault="004A0DDC" w:rsidP="006D4BA2">
            <w:pPr>
              <w:framePr w:w="9895" w:h="526" w:hRule="exact" w:hSpace="181" w:wrap="around" w:vAnchor="page" w:hAnchor="page" w:x="1415" w:y="5469" w:anchorLock="1"/>
            </w:pPr>
            <w:bookmarkStart w:id="2" w:name="hausruf"/>
            <w:bookmarkEnd w:id="2"/>
            <w:r w:rsidRPr="00353586">
              <w:t>-</w:t>
            </w:r>
            <w:r w:rsidR="00F803EF" w:rsidRPr="00353586">
              <w:t xml:space="preserve"> </w:t>
            </w:r>
            <w:r w:rsidR="007F1E24" w:rsidRPr="00353586">
              <w:rPr>
                <w:highlight w:val="yellow"/>
              </w:rPr>
              <w:t>XXX</w:t>
            </w:r>
          </w:p>
        </w:tc>
        <w:tc>
          <w:tcPr>
            <w:tcW w:w="1828" w:type="dxa"/>
            <w:shd w:val="clear" w:color="auto" w:fill="FFFFFF" w:themeFill="background1"/>
          </w:tcPr>
          <w:p w14:paraId="2F69E879" w14:textId="41E25B95" w:rsidR="004E5883" w:rsidRPr="00353586" w:rsidRDefault="007F1E24" w:rsidP="00FB061A">
            <w:pPr>
              <w:framePr w:w="9895" w:h="526" w:hRule="exact" w:hSpace="181" w:wrap="around" w:vAnchor="page" w:hAnchor="page" w:x="1415" w:y="5469" w:anchorLock="1"/>
            </w:pPr>
            <w:bookmarkStart w:id="3" w:name="datum"/>
            <w:bookmarkEnd w:id="3"/>
            <w:r w:rsidRPr="00353586">
              <w:rPr>
                <w:highlight w:val="yellow"/>
              </w:rPr>
              <w:t>XXX</w:t>
            </w:r>
          </w:p>
        </w:tc>
      </w:tr>
    </w:tbl>
    <w:p w14:paraId="0DEBEF94" w14:textId="77777777" w:rsidR="00BD225B" w:rsidRPr="00353586" w:rsidRDefault="00BD225B" w:rsidP="00421412">
      <w:pPr>
        <w:framePr w:w="4520" w:h="729" w:hRule="exact" w:hSpace="180" w:wrap="around" w:vAnchor="page" w:hAnchor="page" w:x="1411" w:y="2851" w:anchorLock="1"/>
        <w:spacing w:line="240" w:lineRule="exact"/>
        <w:rPr>
          <w:sz w:val="20"/>
          <w:szCs w:val="20"/>
        </w:rPr>
      </w:pPr>
    </w:p>
    <w:p w14:paraId="2F52B627" w14:textId="77777777" w:rsidR="00393A16" w:rsidRPr="00353586" w:rsidRDefault="00393A16" w:rsidP="00421412">
      <w:pPr>
        <w:framePr w:w="4520" w:h="729" w:hRule="exact" w:hSpace="180" w:wrap="around" w:vAnchor="page" w:hAnchor="page" w:x="1411" w:y="2851" w:anchorLock="1"/>
        <w:spacing w:line="240" w:lineRule="exact"/>
        <w:rPr>
          <w:sz w:val="20"/>
          <w:szCs w:val="20"/>
        </w:rPr>
      </w:pPr>
    </w:p>
    <w:p w14:paraId="1322CCE7" w14:textId="77777777" w:rsidR="00421412" w:rsidRPr="00353586" w:rsidRDefault="00421412" w:rsidP="00421412">
      <w:pPr>
        <w:framePr w:w="4520" w:h="729" w:hRule="exact" w:hSpace="180" w:wrap="around" w:vAnchor="page" w:hAnchor="page" w:x="1411" w:y="2851" w:anchorLock="1"/>
        <w:spacing w:line="240" w:lineRule="exact"/>
        <w:rPr>
          <w:sz w:val="20"/>
          <w:szCs w:val="20"/>
        </w:rPr>
      </w:pPr>
    </w:p>
    <w:p w14:paraId="0D1A6430" w14:textId="2B00F2E7" w:rsidR="00B96302" w:rsidRPr="00353586" w:rsidRDefault="002E5E54" w:rsidP="00B0679C">
      <w:pPr>
        <w:jc w:val="both"/>
      </w:pPr>
      <w:r w:rsidRPr="00353586">
        <w:rPr>
          <w:rFonts w:eastAsia="Times New Roman" w:cs="Times New Roman"/>
          <w:b/>
          <w:sz w:val="24"/>
          <w:szCs w:val="24"/>
          <w:lang w:eastAsia="de-DE"/>
        </w:rPr>
        <w:t xml:space="preserve">Sicherheitstechnische </w:t>
      </w:r>
      <w:r w:rsidR="00191C68" w:rsidRPr="00353586">
        <w:rPr>
          <w:rFonts w:eastAsia="Times New Roman" w:cs="Times New Roman"/>
          <w:b/>
          <w:sz w:val="24"/>
          <w:szCs w:val="24"/>
          <w:lang w:eastAsia="de-DE"/>
        </w:rPr>
        <w:t>Kurz</w:t>
      </w:r>
      <w:r w:rsidRPr="00353586">
        <w:rPr>
          <w:rFonts w:eastAsia="Times New Roman" w:cs="Times New Roman"/>
          <w:b/>
          <w:sz w:val="24"/>
          <w:szCs w:val="24"/>
          <w:lang w:eastAsia="de-DE"/>
        </w:rPr>
        <w:t xml:space="preserve">betrachtung </w:t>
      </w:r>
      <w:r w:rsidR="00CD1C7A" w:rsidRPr="00353586">
        <w:rPr>
          <w:rFonts w:eastAsia="Times New Roman" w:cs="Times New Roman"/>
          <w:b/>
          <w:sz w:val="24"/>
          <w:szCs w:val="24"/>
          <w:highlight w:val="yellow"/>
          <w:lang w:eastAsia="de-DE"/>
        </w:rPr>
        <w:t>[Geschäftsprozess/Projekt/</w:t>
      </w:r>
      <w:r w:rsidR="00822736" w:rsidRPr="00353586">
        <w:rPr>
          <w:rFonts w:eastAsia="Times New Roman" w:cs="Times New Roman"/>
          <w:b/>
          <w:sz w:val="24"/>
          <w:szCs w:val="24"/>
          <w:highlight w:val="yellow"/>
          <w:lang w:eastAsia="de-DE"/>
        </w:rPr>
        <w:t>Scope</w:t>
      </w:r>
      <w:r w:rsidR="00822736" w:rsidRPr="00353586">
        <w:rPr>
          <w:rStyle w:val="Funotenzeichen"/>
          <w:rFonts w:eastAsia="Times New Roman" w:cs="Times New Roman"/>
          <w:b/>
          <w:sz w:val="24"/>
          <w:szCs w:val="24"/>
          <w:highlight w:val="yellow"/>
          <w:lang w:eastAsia="de-DE"/>
        </w:rPr>
        <w:footnoteReference w:id="1"/>
      </w:r>
      <w:r w:rsidR="00822736" w:rsidRPr="00353586">
        <w:rPr>
          <w:rFonts w:eastAsia="Times New Roman" w:cs="Times New Roman"/>
          <w:b/>
          <w:sz w:val="24"/>
          <w:szCs w:val="24"/>
          <w:highlight w:val="yellow"/>
          <w:lang w:eastAsia="de-DE"/>
        </w:rPr>
        <w:t>]</w:t>
      </w:r>
    </w:p>
    <w:p w14:paraId="48822D4D" w14:textId="77777777" w:rsidR="00B96302" w:rsidRPr="00353586" w:rsidRDefault="00B96302" w:rsidP="00B0679C">
      <w:pPr>
        <w:jc w:val="both"/>
      </w:pPr>
    </w:p>
    <w:p w14:paraId="12CA5F29" w14:textId="5090A2F8" w:rsidR="0063107F" w:rsidRDefault="004F3588" w:rsidP="00B0679C">
      <w:pPr>
        <w:pStyle w:val="Default"/>
        <w:jc w:val="both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sz w:val="22"/>
          <w:szCs w:val="22"/>
        </w:rPr>
        <w:t xml:space="preserve">Der Schutzbedarf des </w:t>
      </w:r>
      <w:r w:rsidRPr="00353586">
        <w:rPr>
          <w:rFonts w:eastAsia="Times New Roman" w:cs="Times New Roman"/>
          <w:b/>
          <w:highlight w:val="yellow"/>
          <w:lang w:eastAsia="de-DE"/>
        </w:rPr>
        <w:t>[Geschäftsprozess/Projekt/Scope</w:t>
      </w:r>
      <w:r>
        <w:rPr>
          <w:rStyle w:val="Funotenzeichen"/>
          <w:highlight w:val="yellow"/>
        </w:rPr>
        <w:t>1</w:t>
      </w:r>
      <w:r w:rsidRPr="00353586">
        <w:rPr>
          <w:rFonts w:eastAsia="Times New Roman" w:cs="Times New Roman"/>
          <w:b/>
          <w:highlight w:val="yellow"/>
          <w:lang w:eastAsia="de-DE"/>
        </w:rPr>
        <w:t>]</w:t>
      </w:r>
      <w:r>
        <w:rPr>
          <w:rFonts w:eastAsia="Times New Roman" w:cs="Times New Roman"/>
          <w:b/>
          <w:lang w:eastAsia="de-DE"/>
        </w:rPr>
        <w:t xml:space="preserve"> </w:t>
      </w:r>
      <w:r w:rsidRPr="004F3588">
        <w:rPr>
          <w:rFonts w:ascii="NDSFrutiger 45 Light" w:hAnsi="NDSFrutiger 45 Light"/>
          <w:sz w:val="22"/>
          <w:szCs w:val="22"/>
        </w:rPr>
        <w:t xml:space="preserve">wurde </w:t>
      </w:r>
      <w:r>
        <w:rPr>
          <w:rFonts w:ascii="NDSFrutiger 45 Light" w:hAnsi="NDSFrutiger 45 Light"/>
          <w:sz w:val="22"/>
          <w:szCs w:val="22"/>
        </w:rPr>
        <w:t>wie folgt festgelegt:</w:t>
      </w:r>
    </w:p>
    <w:p w14:paraId="57C8EA85" w14:textId="51D9E13C" w:rsidR="004F3588" w:rsidRDefault="004F3588" w:rsidP="00B0679C">
      <w:pPr>
        <w:pStyle w:val="Default"/>
        <w:jc w:val="both"/>
        <w:rPr>
          <w:rFonts w:ascii="NDSFrutiger 45 Light" w:hAnsi="NDSFrutiger 45 Light"/>
          <w:sz w:val="22"/>
          <w:szCs w:val="22"/>
        </w:rPr>
      </w:pPr>
    </w:p>
    <w:p w14:paraId="2EA28A5F" w14:textId="5F13E93A" w:rsidR="004F3588" w:rsidRDefault="007D19C6" w:rsidP="00B0679C">
      <w:pPr>
        <w:pStyle w:val="Default"/>
        <w:jc w:val="both"/>
        <w:rPr>
          <w:rFonts w:ascii="NDSFrutiger 45 Light" w:hAnsi="NDSFrutiger 45 Light"/>
          <w:b/>
          <w:bCs/>
          <w:sz w:val="22"/>
          <w:szCs w:val="22"/>
        </w:rPr>
      </w:pPr>
      <w:r w:rsidRPr="007D19C6">
        <w:rPr>
          <w:rFonts w:ascii="NDSFrutiger 45 Light" w:hAnsi="NDSFrutiger 45 Light"/>
          <w:b/>
          <w:bCs/>
          <w:sz w:val="22"/>
          <w:szCs w:val="22"/>
        </w:rPr>
        <w:t>[Verarbeitungstätigkeit und Schutzbedarfsfeststellung]</w:t>
      </w:r>
    </w:p>
    <w:p w14:paraId="19E7469E" w14:textId="588CC821" w:rsidR="007D19C6" w:rsidRDefault="007D19C6" w:rsidP="00B0679C">
      <w:pPr>
        <w:pStyle w:val="Default"/>
        <w:jc w:val="both"/>
        <w:rPr>
          <w:rFonts w:ascii="NDSFrutiger 45 Light" w:hAnsi="NDSFrutiger 45 Light"/>
          <w:b/>
          <w:bCs/>
          <w:sz w:val="22"/>
          <w:szCs w:val="22"/>
        </w:rPr>
      </w:pPr>
    </w:p>
    <w:p w14:paraId="2BE684B0" w14:textId="4BE068F0" w:rsidR="007D19C6" w:rsidRDefault="007D19C6" w:rsidP="00B0679C">
      <w:pPr>
        <w:pStyle w:val="Default"/>
        <w:jc w:val="both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sz w:val="22"/>
          <w:szCs w:val="22"/>
        </w:rPr>
        <w:t xml:space="preserve">Das Betriebskonzept wurde </w:t>
      </w:r>
      <w:r w:rsidR="00AA5F41">
        <w:rPr>
          <w:rFonts w:ascii="NDSFrutiger 45 Light" w:hAnsi="NDSFrutiger 45 Light"/>
          <w:sz w:val="22"/>
          <w:szCs w:val="22"/>
        </w:rPr>
        <w:t>erstellt:</w:t>
      </w:r>
    </w:p>
    <w:p w14:paraId="7B26A46A" w14:textId="147E5F8F" w:rsidR="00AA5F41" w:rsidRDefault="00AA5F41" w:rsidP="00B0679C">
      <w:pPr>
        <w:pStyle w:val="Default"/>
        <w:jc w:val="both"/>
        <w:rPr>
          <w:rFonts w:ascii="NDSFrutiger 45 Light" w:hAnsi="NDSFrutiger 45 Light"/>
          <w:sz w:val="22"/>
          <w:szCs w:val="22"/>
        </w:rPr>
      </w:pPr>
    </w:p>
    <w:p w14:paraId="4F24BDE6" w14:textId="054D168F" w:rsidR="00AA5F41" w:rsidRPr="00AA5F41" w:rsidRDefault="00AA5F41" w:rsidP="00B0679C">
      <w:pPr>
        <w:pStyle w:val="Default"/>
        <w:jc w:val="both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b/>
          <w:bCs/>
          <w:sz w:val="22"/>
          <w:szCs w:val="22"/>
        </w:rPr>
        <w:t>[Betriebskonzept]</w:t>
      </w:r>
    </w:p>
    <w:p w14:paraId="0AEBDCDD" w14:textId="77777777" w:rsidR="00C5146A" w:rsidRPr="00353586" w:rsidRDefault="00C5146A" w:rsidP="006631FB">
      <w:pPr>
        <w:pStyle w:val="Default"/>
        <w:rPr>
          <w:rFonts w:ascii="NDSFrutiger 45 Light" w:hAnsi="NDSFrutiger 45 Light"/>
          <w:sz w:val="22"/>
          <w:szCs w:val="22"/>
        </w:rPr>
      </w:pPr>
    </w:p>
    <w:p w14:paraId="1584CF26" w14:textId="5EA77D9C" w:rsidR="00BB259C" w:rsidRPr="00353586" w:rsidRDefault="002E5E54" w:rsidP="006631FB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Abgrenzung: </w:t>
      </w:r>
      <w:r w:rsidR="00BB259C" w:rsidRPr="00353586">
        <w:rPr>
          <w:rFonts w:ascii="NDSFrutiger 45 Light" w:hAnsi="NDSFrutiger 45 Light"/>
          <w:sz w:val="22"/>
          <w:szCs w:val="22"/>
        </w:rPr>
        <w:t xml:space="preserve">Es wurden ausschließlich </w:t>
      </w:r>
      <w:r w:rsidR="002F7FB7" w:rsidRPr="00353586">
        <w:rPr>
          <w:rFonts w:ascii="NDSFrutiger 45 Light" w:hAnsi="NDSFrutiger 45 Light"/>
          <w:sz w:val="22"/>
          <w:szCs w:val="22"/>
        </w:rPr>
        <w:t xml:space="preserve">die für diesen </w:t>
      </w:r>
      <w:r w:rsidR="007D19C6" w:rsidRPr="00353586">
        <w:rPr>
          <w:rFonts w:eastAsia="Times New Roman" w:cs="Times New Roman"/>
          <w:b/>
          <w:highlight w:val="yellow"/>
          <w:lang w:eastAsia="de-DE"/>
        </w:rPr>
        <w:t>[Geschäftsprozess/Projekt/Scope</w:t>
      </w:r>
      <w:r w:rsidR="007D19C6">
        <w:rPr>
          <w:rStyle w:val="Funotenzeichen"/>
          <w:highlight w:val="yellow"/>
        </w:rPr>
        <w:t>1</w:t>
      </w:r>
      <w:r w:rsidR="007D19C6" w:rsidRPr="00353586">
        <w:rPr>
          <w:rFonts w:eastAsia="Times New Roman" w:cs="Times New Roman"/>
          <w:b/>
          <w:highlight w:val="yellow"/>
          <w:lang w:eastAsia="de-DE"/>
        </w:rPr>
        <w:t>]</w:t>
      </w:r>
      <w:r w:rsidR="007D19C6">
        <w:rPr>
          <w:rFonts w:eastAsia="Times New Roman" w:cs="Times New Roman"/>
          <w:b/>
          <w:lang w:eastAsia="de-DE"/>
        </w:rPr>
        <w:t xml:space="preserve"> </w:t>
      </w:r>
      <w:r w:rsidR="002F7FB7" w:rsidRPr="00353586">
        <w:rPr>
          <w:rFonts w:ascii="NDSFrutiger 45 Light" w:hAnsi="NDSFrutiger 45 Light"/>
          <w:sz w:val="22"/>
          <w:szCs w:val="22"/>
        </w:rPr>
        <w:t xml:space="preserve"> notwendigen Komponenten</w:t>
      </w:r>
      <w:r w:rsidR="00BB259C" w:rsidRPr="00353586">
        <w:rPr>
          <w:rFonts w:ascii="NDSFrutiger 45 Light" w:hAnsi="NDSFrutiger 45 Light"/>
          <w:sz w:val="22"/>
          <w:szCs w:val="22"/>
        </w:rPr>
        <w:t xml:space="preserve"> betrachtet</w:t>
      </w:r>
      <w:r w:rsidR="00F803EF" w:rsidRPr="00353586">
        <w:rPr>
          <w:rFonts w:ascii="NDSFrutiger 45 Light" w:hAnsi="NDSFrutiger 45 Light"/>
          <w:sz w:val="22"/>
          <w:szCs w:val="22"/>
        </w:rPr>
        <w:t>.</w:t>
      </w:r>
    </w:p>
    <w:p w14:paraId="1B3A3DCA" w14:textId="0C7C1CD8" w:rsidR="001B35FE" w:rsidRPr="00353586" w:rsidRDefault="001B35FE" w:rsidP="00822447">
      <w:pPr>
        <w:pStyle w:val="Default"/>
        <w:rPr>
          <w:rFonts w:ascii="NDSFrutiger 45 Light" w:hAnsi="NDSFrutiger 45 Light"/>
          <w:noProof/>
          <w:lang w:eastAsia="de-DE"/>
        </w:rPr>
      </w:pPr>
    </w:p>
    <w:p w14:paraId="106B39AD" w14:textId="08EC4BEE" w:rsidR="00CD1C7A" w:rsidRPr="00AA5F41" w:rsidRDefault="00CD1C7A" w:rsidP="00822447">
      <w:pPr>
        <w:pStyle w:val="Default"/>
        <w:rPr>
          <w:rFonts w:ascii="NDSFrutiger 45 Light" w:hAnsi="NDSFrutiger 45 Light"/>
          <w:b/>
          <w:bCs/>
          <w:noProof/>
          <w:highlight w:val="yellow"/>
          <w:lang w:eastAsia="de-DE"/>
        </w:rPr>
      </w:pPr>
      <w:r w:rsidRPr="00AA5F41">
        <w:rPr>
          <w:rFonts w:ascii="NDSFrutiger 45 Light" w:hAnsi="NDSFrutiger 45 Light"/>
          <w:b/>
          <w:bCs/>
          <w:noProof/>
          <w:highlight w:val="yellow"/>
          <w:lang w:eastAsia="de-DE"/>
        </w:rPr>
        <w:t>[logischer Netzplan]</w:t>
      </w:r>
    </w:p>
    <w:p w14:paraId="6C298C3A" w14:textId="77777777" w:rsidR="008826EC" w:rsidRPr="00AA5F41" w:rsidRDefault="008826EC" w:rsidP="00822447">
      <w:pPr>
        <w:pStyle w:val="Default"/>
        <w:rPr>
          <w:rFonts w:ascii="NDSFrutiger 45 Light" w:hAnsi="NDSFrutiger 45 Light"/>
          <w:b/>
          <w:bCs/>
          <w:noProof/>
          <w:highlight w:val="yellow"/>
          <w:lang w:eastAsia="de-DE"/>
        </w:rPr>
      </w:pPr>
    </w:p>
    <w:p w14:paraId="63C0D16A" w14:textId="10F571B4" w:rsidR="00CD1C7A" w:rsidRPr="00AA5F41" w:rsidRDefault="00CD1C7A" w:rsidP="00822447">
      <w:pPr>
        <w:pStyle w:val="Default"/>
        <w:rPr>
          <w:rFonts w:ascii="NDSFrutiger 45 Light" w:hAnsi="NDSFrutiger 45 Light"/>
          <w:b/>
          <w:bCs/>
          <w:noProof/>
          <w:lang w:eastAsia="de-DE"/>
        </w:rPr>
      </w:pPr>
      <w:r w:rsidRPr="00AA5F41">
        <w:rPr>
          <w:rFonts w:ascii="NDSFrutiger 45 Light" w:hAnsi="NDSFrutiger 45 Light"/>
          <w:b/>
          <w:bCs/>
          <w:noProof/>
          <w:highlight w:val="yellow"/>
          <w:lang w:eastAsia="de-DE"/>
        </w:rPr>
        <w:t>[physischer Netzplan]</w:t>
      </w:r>
    </w:p>
    <w:p w14:paraId="3317B7C5" w14:textId="77777777" w:rsidR="008826EC" w:rsidRPr="00353586" w:rsidRDefault="008826EC" w:rsidP="00822447">
      <w:pPr>
        <w:pStyle w:val="Default"/>
        <w:rPr>
          <w:rFonts w:ascii="NDSFrutiger 45 Light" w:hAnsi="NDSFrutiger 45 Light"/>
          <w:noProof/>
          <w:lang w:eastAsia="de-DE"/>
        </w:rPr>
      </w:pPr>
    </w:p>
    <w:p w14:paraId="1B3E4B3D" w14:textId="77777777" w:rsidR="00CD1C7A" w:rsidRPr="00353586" w:rsidRDefault="00CD1C7A" w:rsidP="00822447">
      <w:pPr>
        <w:pStyle w:val="Default"/>
        <w:rPr>
          <w:rFonts w:ascii="NDSFrutiger 45 Light" w:hAnsi="NDSFrutiger 45 Light"/>
          <w:sz w:val="22"/>
          <w:szCs w:val="22"/>
        </w:rPr>
      </w:pPr>
    </w:p>
    <w:p w14:paraId="2A02390C" w14:textId="2F02D88C" w:rsidR="00822447" w:rsidRPr="00353586" w:rsidRDefault="00C21F77" w:rsidP="00822447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  <w:u w:val="single"/>
        </w:rPr>
        <w:t>Betrachtete Gefährdungen</w:t>
      </w:r>
      <w:r w:rsidR="00822447" w:rsidRPr="00353586">
        <w:rPr>
          <w:rFonts w:ascii="NDSFrutiger 45 Light" w:hAnsi="NDSFrutiger 45 Light"/>
          <w:sz w:val="22"/>
          <w:szCs w:val="22"/>
          <w:u w:val="single"/>
        </w:rPr>
        <w:t xml:space="preserve"> und Ausweisung der Restrisiken</w:t>
      </w:r>
    </w:p>
    <w:p w14:paraId="7E9E3EBD" w14:textId="794CAF77" w:rsidR="00F803EF" w:rsidRPr="00353586" w:rsidRDefault="00F803EF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7B2CF97C" w14:textId="0D91BD02" w:rsidR="00F803EF" w:rsidRPr="00353586" w:rsidRDefault="00F803EF" w:rsidP="00A177C9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Folgende </w:t>
      </w:r>
      <w:r w:rsidR="00CD1C7A" w:rsidRPr="00353586">
        <w:rPr>
          <w:rFonts w:ascii="NDSFrutiger 45 Light" w:hAnsi="NDSFrutiger 45 Light"/>
          <w:sz w:val="22"/>
          <w:szCs w:val="22"/>
          <w:u w:val="single"/>
        </w:rPr>
        <w:t>elementaren</w:t>
      </w:r>
      <w:r w:rsidR="00CD1C7A" w:rsidRPr="00353586">
        <w:rPr>
          <w:rFonts w:ascii="NDSFrutiger 45 Light" w:hAnsi="NDSFrutiger 45 Light"/>
          <w:sz w:val="22"/>
          <w:szCs w:val="22"/>
        </w:rPr>
        <w:t xml:space="preserve"> </w:t>
      </w:r>
      <w:r w:rsidRPr="00353586">
        <w:rPr>
          <w:rFonts w:ascii="NDSFrutiger 45 Light" w:hAnsi="NDSFrutiger 45 Light"/>
          <w:sz w:val="22"/>
          <w:szCs w:val="22"/>
        </w:rPr>
        <w:t xml:space="preserve">Gefährdungen </w:t>
      </w:r>
      <w:r w:rsidR="00CD1C7A" w:rsidRPr="00353586">
        <w:rPr>
          <w:rFonts w:ascii="NDSFrutiger 45 Light" w:hAnsi="NDSFrutiger 45 Light"/>
          <w:sz w:val="22"/>
          <w:szCs w:val="22"/>
        </w:rPr>
        <w:t xml:space="preserve">des BSI </w:t>
      </w:r>
      <w:r w:rsidRPr="00353586">
        <w:rPr>
          <w:rFonts w:ascii="NDSFrutiger 45 Light" w:hAnsi="NDSFrutiger 45 Light"/>
          <w:sz w:val="22"/>
          <w:szCs w:val="22"/>
        </w:rPr>
        <w:t>wurden identifiziert:</w:t>
      </w:r>
    </w:p>
    <w:p w14:paraId="4EFE7F0D" w14:textId="77777777" w:rsidR="00F803EF" w:rsidRPr="00353586" w:rsidRDefault="00F803EF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54E35992" w14:textId="1C8ABBE8" w:rsidR="00F803EF" w:rsidRDefault="004F3588" w:rsidP="00A177C9">
      <w:pPr>
        <w:pStyle w:val="Default"/>
        <w:rPr>
          <w:rFonts w:ascii="NDSFrutiger 45 Light" w:hAnsi="NDSFrutiger 45 Light"/>
          <w:sz w:val="22"/>
          <w:szCs w:val="22"/>
        </w:rPr>
      </w:pPr>
      <w:r>
        <w:rPr>
          <w:rFonts w:ascii="NDSFrutiger 45 Light" w:hAnsi="NDSFrutiger 45 Light"/>
          <w:sz w:val="22"/>
          <w:szCs w:val="22"/>
        </w:rPr>
        <w:object w:dxaOrig="1539" w:dyaOrig="995" w14:anchorId="11576F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95pt;height:49.75pt" o:ole="">
            <v:imagedata r:id="rId8" o:title=""/>
          </v:shape>
          <o:OLEObject Type="Embed" ProgID="Excel.Sheet.12" ShapeID="_x0000_i1025" DrawAspect="Icon" ObjectID="_1848027595" r:id="rId9"/>
        </w:object>
      </w:r>
    </w:p>
    <w:p w14:paraId="466E5A97" w14:textId="77777777" w:rsidR="004F3588" w:rsidRPr="00353586" w:rsidRDefault="004F3588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1E3FF306" w14:textId="027E1C89" w:rsidR="00CD1C7A" w:rsidRPr="00353586" w:rsidRDefault="00CD1C7A" w:rsidP="00CD1C7A">
      <w:pPr>
        <w:pStyle w:val="Default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Folgende </w:t>
      </w:r>
      <w:r w:rsidR="00797A53" w:rsidRPr="00353586">
        <w:rPr>
          <w:rFonts w:ascii="NDSFrutiger 45 Light" w:hAnsi="NDSFrutiger 45 Light"/>
          <w:sz w:val="22"/>
          <w:szCs w:val="22"/>
          <w:u w:val="single"/>
        </w:rPr>
        <w:t>ergänzende</w:t>
      </w:r>
      <w:r w:rsidR="00D60902" w:rsidRPr="00353586">
        <w:rPr>
          <w:rFonts w:ascii="NDSFrutiger 45 Light" w:hAnsi="NDSFrutiger 45 Light"/>
          <w:sz w:val="22"/>
          <w:szCs w:val="22"/>
          <w:u w:val="single"/>
        </w:rPr>
        <w:t>n</w:t>
      </w:r>
      <w:r w:rsidRPr="00353586">
        <w:rPr>
          <w:rFonts w:ascii="NDSFrutiger 45 Light" w:hAnsi="NDSFrutiger 45 Light"/>
          <w:sz w:val="22"/>
          <w:szCs w:val="22"/>
        </w:rPr>
        <w:t xml:space="preserve"> Gefährdungen wurden identifiziert:</w:t>
      </w:r>
    </w:p>
    <w:p w14:paraId="33C01A36" w14:textId="47AA5006" w:rsidR="00C428EA" w:rsidRPr="00353586" w:rsidRDefault="00C428EA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78949C38" w14:textId="01A6A75F" w:rsidR="00A85E71" w:rsidRPr="00AA5F41" w:rsidRDefault="00AA5F41" w:rsidP="00A85E71">
      <w:pPr>
        <w:pStyle w:val="StandardWeb"/>
        <w:spacing w:before="0" w:beforeAutospacing="0" w:after="0" w:afterAutospacing="0"/>
        <w:rPr>
          <w:rFonts w:ascii="NDSFrutiger 45 Light" w:hAnsi="NDSFrutiger 45 Light" w:cs="Calibri"/>
          <w:b/>
          <w:bCs/>
          <w:sz w:val="22"/>
          <w:szCs w:val="22"/>
        </w:rPr>
      </w:pPr>
      <w:r>
        <w:rPr>
          <w:rFonts w:ascii="NDSFrutiger 45 Light" w:hAnsi="NDSFrutiger 45 Light" w:cs="Calibri"/>
          <w:b/>
          <w:bCs/>
          <w:sz w:val="22"/>
          <w:szCs w:val="22"/>
          <w:highlight w:val="yellow"/>
        </w:rPr>
        <w:t>[</w:t>
      </w:r>
      <w:r w:rsidR="00A85E71" w:rsidRPr="00AA5F41">
        <w:rPr>
          <w:rFonts w:ascii="NDSFrutiger 45 Light" w:hAnsi="NDSFrutiger 45 Light" w:cs="Calibri"/>
          <w:b/>
          <w:bCs/>
          <w:sz w:val="22"/>
          <w:szCs w:val="22"/>
          <w:highlight w:val="yellow"/>
        </w:rPr>
        <w:t>G 1.XX</w:t>
      </w:r>
      <w:r>
        <w:rPr>
          <w:rFonts w:ascii="NDSFrutiger 45 Light" w:hAnsi="NDSFrutiger 45 Light" w:cs="Calibri"/>
          <w:b/>
          <w:bCs/>
          <w:sz w:val="22"/>
          <w:szCs w:val="22"/>
        </w:rPr>
        <w:t>]</w:t>
      </w:r>
      <w:r w:rsidR="00A85E71" w:rsidRPr="00AA5F41">
        <w:rPr>
          <w:rFonts w:ascii="NDSFrutiger 45 Light" w:hAnsi="NDSFrutiger 45 Light" w:cs="Calibri"/>
          <w:b/>
          <w:bCs/>
          <w:sz w:val="22"/>
          <w:szCs w:val="22"/>
        </w:rPr>
        <w:t xml:space="preserve"> </w:t>
      </w:r>
    </w:p>
    <w:p w14:paraId="6BCCCB39" w14:textId="2FF1CEF1" w:rsidR="00C428EA" w:rsidRPr="00353586" w:rsidRDefault="00C428EA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6A9CCD3D" w14:textId="1C7A8743" w:rsidR="008826EC" w:rsidRPr="00353586" w:rsidRDefault="008826EC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23A3D09C" w14:textId="77777777" w:rsidR="008826EC" w:rsidRPr="00353586" w:rsidRDefault="008826EC" w:rsidP="00A177C9">
      <w:pPr>
        <w:pStyle w:val="Default"/>
        <w:rPr>
          <w:rFonts w:ascii="NDSFrutiger 45 Light" w:hAnsi="NDSFrutiger 45 Light"/>
          <w:sz w:val="22"/>
          <w:szCs w:val="22"/>
        </w:rPr>
      </w:pPr>
    </w:p>
    <w:p w14:paraId="25D78BFE" w14:textId="614D7583" w:rsidR="00C21F77" w:rsidRPr="00353586" w:rsidRDefault="0072330F" w:rsidP="00A177C9">
      <w:pPr>
        <w:pStyle w:val="Default"/>
        <w:rPr>
          <w:rFonts w:ascii="NDSFrutiger 45 Light" w:hAnsi="NDSFrutiger 45 Light"/>
          <w:sz w:val="22"/>
          <w:szCs w:val="22"/>
          <w:u w:val="single"/>
        </w:rPr>
      </w:pPr>
      <w:r w:rsidRPr="00353586">
        <w:rPr>
          <w:rFonts w:ascii="NDSFrutiger 45 Light" w:hAnsi="NDSFrutiger 45 Light"/>
          <w:sz w:val="22"/>
          <w:szCs w:val="22"/>
          <w:u w:val="single"/>
        </w:rPr>
        <w:t>Folg</w:t>
      </w:r>
      <w:r w:rsidR="00B0679C" w:rsidRPr="00353586">
        <w:rPr>
          <w:rFonts w:ascii="NDSFrutiger 45 Light" w:hAnsi="NDSFrutiger 45 Light"/>
          <w:sz w:val="22"/>
          <w:szCs w:val="22"/>
          <w:u w:val="single"/>
        </w:rPr>
        <w:t>ende</w:t>
      </w:r>
      <w:r w:rsidRPr="00353586">
        <w:rPr>
          <w:rFonts w:ascii="NDSFrutiger 45 Light" w:hAnsi="NDSFrutiger 45 Light"/>
          <w:sz w:val="22"/>
          <w:szCs w:val="22"/>
          <w:u w:val="single"/>
        </w:rPr>
        <w:t xml:space="preserve"> </w:t>
      </w:r>
      <w:r w:rsidR="00B04354" w:rsidRPr="00353586">
        <w:rPr>
          <w:rFonts w:ascii="NDSFrutiger 45 Light" w:hAnsi="NDSFrutiger 45 Light"/>
          <w:sz w:val="22"/>
          <w:szCs w:val="22"/>
          <w:u w:val="single"/>
        </w:rPr>
        <w:t>Vorgaben</w:t>
      </w:r>
      <w:r w:rsidR="00C21F77" w:rsidRPr="00353586">
        <w:rPr>
          <w:rFonts w:ascii="NDSFrutiger 45 Light" w:hAnsi="NDSFrutiger 45 Light"/>
          <w:sz w:val="22"/>
          <w:szCs w:val="22"/>
          <w:u w:val="single"/>
        </w:rPr>
        <w:t xml:space="preserve"> zur Umsetzung, um </w:t>
      </w:r>
      <w:r w:rsidR="0056047C" w:rsidRPr="00353586">
        <w:rPr>
          <w:rFonts w:ascii="NDSFrutiger 45 Light" w:hAnsi="NDSFrutiger 45 Light"/>
          <w:sz w:val="22"/>
          <w:szCs w:val="22"/>
          <w:u w:val="single"/>
        </w:rPr>
        <w:t xml:space="preserve">die Sicherheit der Bearbeitung innerhalb des Geschäftsprozesses zu </w:t>
      </w:r>
      <w:r w:rsidR="00B04354" w:rsidRPr="00353586">
        <w:rPr>
          <w:rFonts w:ascii="NDSFrutiger 45 Light" w:hAnsi="NDSFrutiger 45 Light"/>
          <w:sz w:val="22"/>
          <w:szCs w:val="22"/>
          <w:u w:val="single"/>
        </w:rPr>
        <w:t>gewährleisten</w:t>
      </w:r>
      <w:r w:rsidRPr="00353586">
        <w:rPr>
          <w:rFonts w:ascii="NDSFrutiger 45 Light" w:hAnsi="NDSFrutiger 45 Light"/>
          <w:sz w:val="22"/>
          <w:szCs w:val="22"/>
          <w:u w:val="single"/>
        </w:rPr>
        <w:t>, sind bereits umgesetzt worden</w:t>
      </w:r>
      <w:r w:rsidR="00CC77B7" w:rsidRPr="00353586">
        <w:rPr>
          <w:rStyle w:val="Funotenzeichen"/>
          <w:rFonts w:ascii="NDSFrutiger 45 Light" w:hAnsi="NDSFrutiger 45 Light"/>
          <w:sz w:val="22"/>
          <w:szCs w:val="22"/>
          <w:u w:val="single"/>
        </w:rPr>
        <w:footnoteReference w:id="2"/>
      </w:r>
      <w:r w:rsidR="00C21F77" w:rsidRPr="00353586">
        <w:rPr>
          <w:rFonts w:ascii="NDSFrutiger 45 Light" w:hAnsi="NDSFrutiger 45 Light"/>
          <w:sz w:val="22"/>
          <w:szCs w:val="22"/>
          <w:u w:val="single"/>
        </w:rPr>
        <w:t>:</w:t>
      </w:r>
    </w:p>
    <w:p w14:paraId="0FEDC3CB" w14:textId="170EE559" w:rsidR="00953128" w:rsidRPr="00353586" w:rsidRDefault="00953128" w:rsidP="00A177C9">
      <w:pPr>
        <w:pStyle w:val="Default"/>
        <w:rPr>
          <w:rFonts w:ascii="NDSFrutiger 45 Light" w:hAnsi="NDSFrutiger 45 Light"/>
          <w:sz w:val="22"/>
          <w:szCs w:val="22"/>
          <w:u w:val="single"/>
        </w:rPr>
      </w:pPr>
    </w:p>
    <w:p w14:paraId="00274C4B" w14:textId="5E0A8F7E" w:rsidR="00D70DE6" w:rsidRPr="00AA5F41" w:rsidRDefault="00797A53" w:rsidP="00A177C9">
      <w:pPr>
        <w:rPr>
          <w:rFonts w:cs="Calibri"/>
          <w:b/>
          <w:bCs/>
          <w:color w:val="000000"/>
        </w:rPr>
      </w:pPr>
      <w:r w:rsidRPr="00AA5F41">
        <w:rPr>
          <w:rFonts w:cs="Calibri"/>
          <w:b/>
          <w:bCs/>
          <w:color w:val="000000"/>
        </w:rPr>
        <w:t>[</w:t>
      </w:r>
      <w:r w:rsidRPr="00AA5F41">
        <w:rPr>
          <w:rFonts w:cs="Calibri"/>
          <w:b/>
          <w:bCs/>
          <w:color w:val="000000"/>
          <w:highlight w:val="yellow"/>
        </w:rPr>
        <w:t>Angaben</w:t>
      </w:r>
      <w:r w:rsidRPr="00AA5F41">
        <w:rPr>
          <w:rFonts w:cs="Calibri"/>
          <w:b/>
          <w:bCs/>
          <w:color w:val="000000"/>
        </w:rPr>
        <w:t>]</w:t>
      </w:r>
    </w:p>
    <w:p w14:paraId="36329B08" w14:textId="6BD98EE8" w:rsidR="00C428EA" w:rsidRPr="00353586" w:rsidRDefault="00C428EA" w:rsidP="00A177C9">
      <w:pPr>
        <w:rPr>
          <w:rFonts w:cs="Calibri"/>
          <w:color w:val="000000"/>
        </w:rPr>
      </w:pPr>
    </w:p>
    <w:p w14:paraId="144C5145" w14:textId="77777777" w:rsidR="00C428EA" w:rsidRPr="00353586" w:rsidRDefault="00C428EA" w:rsidP="00A177C9">
      <w:pPr>
        <w:rPr>
          <w:rFonts w:cs="Calibri"/>
          <w:color w:val="000000"/>
        </w:rPr>
      </w:pPr>
    </w:p>
    <w:p w14:paraId="6432E7E2" w14:textId="3B7EEAE7" w:rsidR="008913C6" w:rsidRPr="00353586" w:rsidRDefault="008913C6" w:rsidP="00A177C9">
      <w:pPr>
        <w:rPr>
          <w:rFonts w:cs="Calibri"/>
          <w:color w:val="000000"/>
          <w:u w:val="single"/>
        </w:rPr>
      </w:pPr>
      <w:r w:rsidRPr="00353586">
        <w:rPr>
          <w:rFonts w:cs="Calibri"/>
          <w:color w:val="000000"/>
          <w:u w:val="single"/>
        </w:rPr>
        <w:t>Durch die</w:t>
      </w:r>
      <w:r w:rsidR="001E1EDC" w:rsidRPr="00353586">
        <w:rPr>
          <w:rFonts w:cs="Calibri"/>
          <w:color w:val="000000"/>
          <w:u w:val="single"/>
        </w:rPr>
        <w:t xml:space="preserve"> vorab gena</w:t>
      </w:r>
      <w:r w:rsidRPr="00353586">
        <w:rPr>
          <w:rFonts w:cs="Calibri"/>
          <w:color w:val="000000"/>
          <w:u w:val="single"/>
        </w:rPr>
        <w:t>nnten Maßnahmen reduzieren sich die o.g. Restrisiken auf folg. Aspekte:</w:t>
      </w:r>
    </w:p>
    <w:p w14:paraId="0F0676C3" w14:textId="7535DFB2" w:rsidR="009C3466" w:rsidRPr="00353586" w:rsidRDefault="009C3466" w:rsidP="00A177C9">
      <w:pPr>
        <w:rPr>
          <w:rFonts w:cs="Calibri"/>
          <w:color w:val="000000"/>
        </w:rPr>
      </w:pPr>
    </w:p>
    <w:p w14:paraId="4F9BFFC1" w14:textId="0A0E0F0B" w:rsidR="008913C6" w:rsidRPr="00AA5F41" w:rsidRDefault="008826EC" w:rsidP="00A177C9">
      <w:pPr>
        <w:rPr>
          <w:rFonts w:cs="Calibri"/>
          <w:b/>
          <w:bCs/>
          <w:color w:val="000000"/>
        </w:rPr>
      </w:pPr>
      <w:r w:rsidRPr="00AA5F41">
        <w:rPr>
          <w:rFonts w:cs="Calibri"/>
          <w:b/>
          <w:bCs/>
          <w:color w:val="000000"/>
        </w:rPr>
        <w:t>[</w:t>
      </w:r>
      <w:r w:rsidRPr="00AA5F41">
        <w:rPr>
          <w:rFonts w:cs="Calibri"/>
          <w:b/>
          <w:bCs/>
          <w:color w:val="000000"/>
          <w:highlight w:val="yellow"/>
        </w:rPr>
        <w:t>Angaben</w:t>
      </w:r>
      <w:r w:rsidRPr="00AA5F41">
        <w:rPr>
          <w:rFonts w:cs="Calibri"/>
          <w:b/>
          <w:bCs/>
          <w:color w:val="000000"/>
        </w:rPr>
        <w:t>]</w:t>
      </w:r>
    </w:p>
    <w:p w14:paraId="2B11A9B8" w14:textId="77777777" w:rsidR="008913C6" w:rsidRPr="00353586" w:rsidRDefault="008913C6" w:rsidP="00A177C9">
      <w:pPr>
        <w:rPr>
          <w:rFonts w:cs="Calibri"/>
          <w:color w:val="000000"/>
        </w:rPr>
      </w:pPr>
    </w:p>
    <w:p w14:paraId="0148178A" w14:textId="77777777" w:rsidR="0063107F" w:rsidRPr="00353586" w:rsidRDefault="0063107F" w:rsidP="0063107F">
      <w:pPr>
        <w:rPr>
          <w:rFonts w:cs="Calibri"/>
          <w:color w:val="000000"/>
        </w:rPr>
      </w:pPr>
      <w:r w:rsidRPr="00353586">
        <w:rPr>
          <w:rFonts w:cs="Calibri"/>
          <w:color w:val="000000"/>
        </w:rPr>
        <w:t>Mit freundlichen Grüßen</w:t>
      </w:r>
    </w:p>
    <w:p w14:paraId="45BBADD9" w14:textId="77777777" w:rsidR="0063107F" w:rsidRPr="00353586" w:rsidRDefault="0063107F" w:rsidP="0063107F">
      <w:pPr>
        <w:rPr>
          <w:rFonts w:cs="Calibri"/>
          <w:color w:val="000000"/>
        </w:rPr>
      </w:pPr>
      <w:r w:rsidRPr="00353586">
        <w:rPr>
          <w:rFonts w:cs="Calibri"/>
          <w:color w:val="000000"/>
        </w:rPr>
        <w:t>Beauftragter für Informationssicherheit</w:t>
      </w:r>
    </w:p>
    <w:p w14:paraId="1B616C0D" w14:textId="45ED174D" w:rsidR="00C428EA" w:rsidRPr="00353586" w:rsidRDefault="00C428EA" w:rsidP="0063107F">
      <w:pPr>
        <w:rPr>
          <w:rFonts w:cs="Calibri"/>
          <w:color w:val="000000"/>
        </w:rPr>
      </w:pPr>
    </w:p>
    <w:p w14:paraId="674B9BA2" w14:textId="42D59AC6" w:rsidR="009702ED" w:rsidRPr="00353586" w:rsidRDefault="009702ED" w:rsidP="009702ED">
      <w:pPr>
        <w:ind w:left="703" w:hanging="703"/>
        <w:jc w:val="center"/>
        <w:rPr>
          <w:rFonts w:eastAsia="Times New Roman"/>
          <w:b/>
          <w:color w:val="000000"/>
          <w:lang w:eastAsia="de-DE"/>
        </w:rPr>
      </w:pPr>
      <w:r w:rsidRPr="00353586">
        <w:rPr>
          <w:rFonts w:eastAsia="Times New Roman"/>
          <w:i/>
          <w:noProof/>
          <w:color w:val="00000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5B76C8" wp14:editId="6DB359AD">
                <wp:simplePos x="0" y="0"/>
                <wp:positionH relativeFrom="margin">
                  <wp:align>right</wp:align>
                </wp:positionH>
                <wp:positionV relativeFrom="paragraph">
                  <wp:posOffset>31775</wp:posOffset>
                </wp:positionV>
                <wp:extent cx="5729287" cy="4743450"/>
                <wp:effectExtent l="0" t="0" r="24130" b="19050"/>
                <wp:wrapNone/>
                <wp:docPr id="13" name="Abgerundetes 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9287" cy="4743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A6BA3" id="Abgerundetes Rechteck 13" o:spid="_x0000_s1026" style="position:absolute;margin-left:399.9pt;margin-top:2.5pt;width:451.1pt;height:373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" filled="f" strokecolor="#003359 [1604]" strokeweight="2pt">
                <w10:wrap anchorx="margin"/>
              </v:roundrect>
            </w:pict>
          </mc:Fallback>
        </mc:AlternateContent>
      </w:r>
    </w:p>
    <w:p w14:paraId="5A9E93E1" w14:textId="6F77B13F" w:rsidR="009702ED" w:rsidRPr="00353586" w:rsidRDefault="009702ED" w:rsidP="009702ED">
      <w:pPr>
        <w:ind w:left="703" w:hanging="703"/>
        <w:jc w:val="center"/>
        <w:rPr>
          <w:rFonts w:eastAsia="Times New Roman"/>
          <w:b/>
          <w:color w:val="000000"/>
          <w:lang w:eastAsia="de-DE"/>
        </w:rPr>
      </w:pPr>
      <w:r w:rsidRPr="00353586">
        <w:rPr>
          <w:rFonts w:eastAsia="Times New Roman"/>
          <w:b/>
          <w:color w:val="000000"/>
          <w:lang w:eastAsia="de-DE"/>
        </w:rPr>
        <w:t xml:space="preserve">Entscheidung </w:t>
      </w:r>
      <w:r w:rsidR="00D60902" w:rsidRPr="00353586">
        <w:rPr>
          <w:rFonts w:eastAsia="Times New Roman"/>
          <w:b/>
          <w:color w:val="000000"/>
          <w:lang w:eastAsia="de-DE"/>
        </w:rPr>
        <w:t xml:space="preserve">der </w:t>
      </w:r>
      <w:r w:rsidR="00532D9E">
        <w:rPr>
          <w:rFonts w:eastAsia="Times New Roman"/>
          <w:b/>
          <w:color w:val="000000"/>
          <w:lang w:eastAsia="de-DE"/>
        </w:rPr>
        <w:t>Organisations</w:t>
      </w:r>
      <w:r w:rsidR="003F78E6">
        <w:rPr>
          <w:rFonts w:eastAsia="Times New Roman"/>
          <w:b/>
          <w:color w:val="000000"/>
          <w:lang w:eastAsia="de-DE"/>
        </w:rPr>
        <w:t>leitung</w:t>
      </w:r>
    </w:p>
    <w:p w14:paraId="109C0C83" w14:textId="77777777" w:rsidR="009702ED" w:rsidRPr="00353586" w:rsidRDefault="009702ED" w:rsidP="009702ED">
      <w:pPr>
        <w:ind w:left="705" w:hanging="705"/>
        <w:rPr>
          <w:rFonts w:eastAsia="Times New Roman"/>
          <w:color w:val="000000"/>
          <w:highlight w:val="cyan"/>
          <w:lang w:eastAsia="de-DE"/>
        </w:rPr>
      </w:pPr>
    </w:p>
    <w:p w14:paraId="766603FE" w14:textId="77777777" w:rsidR="009702ED" w:rsidRPr="00353586" w:rsidRDefault="009702ED" w:rsidP="009702ED">
      <w:pPr>
        <w:ind w:left="705" w:hanging="705"/>
        <w:rPr>
          <w:rFonts w:cs="Calibri"/>
          <w:color w:val="000000"/>
        </w:rPr>
      </w:pPr>
    </w:p>
    <w:p w14:paraId="2955C707" w14:textId="7D1410CA" w:rsidR="00214B63" w:rsidRPr="00353586" w:rsidRDefault="009702ED" w:rsidP="00214B63">
      <w:pPr>
        <w:pStyle w:val="Default"/>
        <w:ind w:firstLine="703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instrText xml:space="preserve"> FORMCHECKBOX </w:instrText>
      </w:r>
      <w:r w:rsidR="006A665B">
        <w:rPr>
          <w:rFonts w:ascii="NDSFrutiger 45 Light" w:eastAsia="Times New Roman" w:hAnsi="NDSFrutiger 45 Light"/>
          <w:highlight w:val="cyan"/>
          <w:lang w:eastAsia="de-DE"/>
        </w:rPr>
      </w:r>
      <w:r w:rsidR="006A665B">
        <w:rPr>
          <w:rFonts w:ascii="NDSFrutiger 45 Light" w:eastAsia="Times New Roman" w:hAnsi="NDSFrutiger 45 Light"/>
          <w:highlight w:val="cyan"/>
          <w:lang w:eastAsia="de-DE"/>
        </w:rPr>
        <w:fldChar w:fldCharType="separate"/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end"/>
      </w:r>
      <w:r w:rsidRPr="00353586">
        <w:rPr>
          <w:rFonts w:ascii="NDSFrutiger 45 Light" w:hAnsi="NDSFrutiger 45 Light"/>
        </w:rPr>
        <w:tab/>
      </w:r>
      <w:r w:rsidR="00214B63" w:rsidRPr="00353586">
        <w:rPr>
          <w:rFonts w:ascii="NDSFrutiger 45 Light" w:hAnsi="NDSFrutiger 45 Light"/>
          <w:sz w:val="22"/>
          <w:szCs w:val="22"/>
        </w:rPr>
        <w:t xml:space="preserve">Der Geschäftsprozess </w:t>
      </w:r>
      <w:r w:rsidR="00214B63" w:rsidRPr="003E1BFB">
        <w:rPr>
          <w:rFonts w:ascii="NDSFrutiger 45 Light" w:hAnsi="NDSFrutiger 45 Light"/>
          <w:b/>
          <w:bCs/>
          <w:sz w:val="22"/>
          <w:szCs w:val="22"/>
        </w:rPr>
        <w:t>„[</w:t>
      </w:r>
      <w:r w:rsidR="00214B63" w:rsidRPr="003E1BFB">
        <w:rPr>
          <w:rFonts w:ascii="NDSFrutiger 45 Light" w:hAnsi="NDSFrutiger 45 Light"/>
          <w:b/>
          <w:bCs/>
          <w:sz w:val="22"/>
          <w:szCs w:val="22"/>
          <w:highlight w:val="yellow"/>
        </w:rPr>
        <w:t>Angaben</w:t>
      </w:r>
      <w:r w:rsidR="00214B63" w:rsidRPr="003E1BFB">
        <w:rPr>
          <w:rFonts w:ascii="NDSFrutiger 45 Light" w:hAnsi="NDSFrutiger 45 Light"/>
          <w:b/>
          <w:bCs/>
          <w:sz w:val="22"/>
          <w:szCs w:val="22"/>
        </w:rPr>
        <w:t>]“</w:t>
      </w:r>
      <w:r w:rsidR="00214B63" w:rsidRPr="00353586">
        <w:rPr>
          <w:rFonts w:ascii="NDSFrutiger 45 Light" w:hAnsi="NDSFrutiger 45 Light"/>
          <w:sz w:val="22"/>
          <w:szCs w:val="22"/>
        </w:rPr>
        <w:t xml:space="preserve"> kann aufgrund der vorhandenen </w:t>
      </w:r>
      <w:r w:rsidR="00A009F3" w:rsidRPr="00353586">
        <w:rPr>
          <w:rFonts w:ascii="NDSFrutiger 45 Light" w:hAnsi="NDSFrutiger 45 Light"/>
          <w:sz w:val="22"/>
          <w:szCs w:val="22"/>
          <w:highlight w:val="red"/>
        </w:rPr>
        <w:t>sehr hohen</w:t>
      </w:r>
      <w:r w:rsidR="00214B63" w:rsidRPr="00353586">
        <w:rPr>
          <w:rFonts w:ascii="NDSFrutiger 45 Light" w:hAnsi="NDSFrutiger 45 Light"/>
          <w:sz w:val="22"/>
          <w:szCs w:val="22"/>
        </w:rPr>
        <w:t xml:space="preserve"> </w:t>
      </w:r>
    </w:p>
    <w:p w14:paraId="5AC12039" w14:textId="0A8908F0" w:rsidR="00214B63" w:rsidRPr="00353586" w:rsidRDefault="00214B63" w:rsidP="00214B63">
      <w:pPr>
        <w:pStyle w:val="Default"/>
        <w:ind w:left="1408" w:firstLine="3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 xml:space="preserve">Risiken </w:t>
      </w:r>
      <w:r w:rsidR="00A009F3" w:rsidRPr="00353586">
        <w:rPr>
          <w:rFonts w:ascii="NDSFrutiger 45 Light" w:hAnsi="NDSFrutiger 45 Light"/>
          <w:sz w:val="22"/>
          <w:szCs w:val="22"/>
        </w:rPr>
        <w:t xml:space="preserve">nicht </w:t>
      </w:r>
      <w:r w:rsidRPr="00353586">
        <w:rPr>
          <w:rFonts w:ascii="NDSFrutiger 45 Light" w:hAnsi="NDSFrutiger 45 Light"/>
          <w:sz w:val="22"/>
          <w:szCs w:val="22"/>
        </w:rPr>
        <w:t xml:space="preserve">in den Wirkbetrieb überführt werden, die Restrisiken werden </w:t>
      </w:r>
      <w:r w:rsidR="00A009F3" w:rsidRPr="00353586">
        <w:rPr>
          <w:rFonts w:ascii="NDSFrutiger 45 Light" w:hAnsi="NDSFrutiger 45 Light"/>
          <w:sz w:val="22"/>
          <w:szCs w:val="22"/>
        </w:rPr>
        <w:t xml:space="preserve">nicht </w:t>
      </w:r>
      <w:r w:rsidRPr="00353586">
        <w:rPr>
          <w:rFonts w:ascii="NDSFrutiger 45 Light" w:hAnsi="NDSFrutiger 45 Light"/>
          <w:sz w:val="22"/>
          <w:szCs w:val="22"/>
        </w:rPr>
        <w:t>übernommen.</w:t>
      </w:r>
    </w:p>
    <w:p w14:paraId="42B40C6D" w14:textId="3DFE0BE4" w:rsidR="009702ED" w:rsidRPr="00353586" w:rsidRDefault="009702ED" w:rsidP="0063107F">
      <w:pPr>
        <w:ind w:left="1408" w:hanging="705"/>
        <w:rPr>
          <w:rFonts w:cs="Calibri"/>
          <w:color w:val="000000"/>
        </w:rPr>
      </w:pPr>
    </w:p>
    <w:p w14:paraId="2A368EBC" w14:textId="6C6C2930" w:rsidR="00A009F3" w:rsidRPr="00353586" w:rsidRDefault="00A009F3" w:rsidP="00A009F3">
      <w:pPr>
        <w:pStyle w:val="Default"/>
        <w:ind w:firstLine="703"/>
        <w:rPr>
          <w:rFonts w:ascii="NDSFrutiger 45 Light" w:hAnsi="NDSFrutiger 45 Light"/>
          <w:sz w:val="22"/>
          <w:szCs w:val="22"/>
          <w:highlight w:val="yellow"/>
        </w:rPr>
      </w:pP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instrText xml:space="preserve"> FORMCHECKBOX </w:instrText>
      </w:r>
      <w:r w:rsidR="006A665B">
        <w:rPr>
          <w:rFonts w:ascii="NDSFrutiger 45 Light" w:eastAsia="Times New Roman" w:hAnsi="NDSFrutiger 45 Light"/>
          <w:highlight w:val="cyan"/>
          <w:lang w:eastAsia="de-DE"/>
        </w:rPr>
      </w:r>
      <w:r w:rsidR="006A665B">
        <w:rPr>
          <w:rFonts w:ascii="NDSFrutiger 45 Light" w:eastAsia="Times New Roman" w:hAnsi="NDSFrutiger 45 Light"/>
          <w:highlight w:val="cyan"/>
          <w:lang w:eastAsia="de-DE"/>
        </w:rPr>
        <w:fldChar w:fldCharType="separate"/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end"/>
      </w:r>
      <w:r w:rsidRPr="00353586">
        <w:rPr>
          <w:rFonts w:ascii="NDSFrutiger 45 Light" w:hAnsi="NDSFrutiger 45 Light"/>
        </w:rPr>
        <w:tab/>
      </w:r>
      <w:r w:rsidRPr="00353586">
        <w:rPr>
          <w:rFonts w:ascii="NDSFrutiger 45 Light" w:hAnsi="NDSFrutiger 45 Light"/>
          <w:sz w:val="22"/>
          <w:szCs w:val="22"/>
        </w:rPr>
        <w:t xml:space="preserve">Der Geschäftsprozess </w:t>
      </w:r>
      <w:r w:rsidRPr="003E1BFB">
        <w:rPr>
          <w:rFonts w:ascii="NDSFrutiger 45 Light" w:hAnsi="NDSFrutiger 45 Light"/>
          <w:b/>
          <w:bCs/>
          <w:sz w:val="22"/>
          <w:szCs w:val="22"/>
        </w:rPr>
        <w:t>„[</w:t>
      </w:r>
      <w:r w:rsidRPr="003E1BFB">
        <w:rPr>
          <w:rFonts w:ascii="NDSFrutiger 45 Light" w:hAnsi="NDSFrutiger 45 Light"/>
          <w:b/>
          <w:bCs/>
          <w:sz w:val="22"/>
          <w:szCs w:val="22"/>
          <w:highlight w:val="yellow"/>
        </w:rPr>
        <w:t>Angaben</w:t>
      </w:r>
      <w:r w:rsidRPr="003E1BFB">
        <w:rPr>
          <w:rFonts w:ascii="NDSFrutiger 45 Light" w:hAnsi="NDSFrutiger 45 Light"/>
          <w:b/>
          <w:bCs/>
          <w:sz w:val="22"/>
          <w:szCs w:val="22"/>
        </w:rPr>
        <w:t>]“</w:t>
      </w:r>
      <w:r w:rsidRPr="00353586">
        <w:rPr>
          <w:rFonts w:ascii="NDSFrutiger 45 Light" w:hAnsi="NDSFrutiger 45 Light"/>
          <w:sz w:val="22"/>
          <w:szCs w:val="22"/>
        </w:rPr>
        <w:t xml:space="preserve"> kann aufgrund der vorhandenen </w:t>
      </w:r>
      <w:r w:rsidRPr="00353586">
        <w:rPr>
          <w:rFonts w:ascii="NDSFrutiger 45 Light" w:hAnsi="NDSFrutiger 45 Light"/>
          <w:sz w:val="22"/>
          <w:szCs w:val="22"/>
          <w:highlight w:val="yellow"/>
        </w:rPr>
        <w:t xml:space="preserve">hohen </w:t>
      </w:r>
    </w:p>
    <w:p w14:paraId="0A0E94B9" w14:textId="25165D7B" w:rsidR="00A009F3" w:rsidRPr="00353586" w:rsidRDefault="00A009F3" w:rsidP="00A009F3">
      <w:pPr>
        <w:pStyle w:val="Default"/>
        <w:ind w:left="1408" w:firstLine="3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  <w:highlight w:val="yellow"/>
        </w:rPr>
        <w:t>Risiken</w:t>
      </w:r>
      <w:r w:rsidRPr="00353586">
        <w:rPr>
          <w:rFonts w:ascii="NDSFrutiger 45 Light" w:hAnsi="NDSFrutiger 45 Light"/>
          <w:sz w:val="22"/>
          <w:szCs w:val="22"/>
        </w:rPr>
        <w:t xml:space="preserve"> zwar in den Wirkbetrieb überführt werden, die Restrisiken müssen jedoch reduziert werden.</w:t>
      </w:r>
    </w:p>
    <w:p w14:paraId="57AB7FF7" w14:textId="77777777" w:rsidR="00953128" w:rsidRPr="00353586" w:rsidRDefault="00953128" w:rsidP="0063107F">
      <w:pPr>
        <w:ind w:left="1408" w:hanging="705"/>
        <w:rPr>
          <w:rFonts w:cs="Calibri"/>
          <w:color w:val="000000"/>
        </w:rPr>
      </w:pPr>
    </w:p>
    <w:p w14:paraId="73E48513" w14:textId="232421F8" w:rsidR="00953128" w:rsidRPr="003E1BFB" w:rsidRDefault="00A009F3" w:rsidP="00A009F3">
      <w:pPr>
        <w:pStyle w:val="Listenabsatz"/>
        <w:numPr>
          <w:ilvl w:val="0"/>
          <w:numId w:val="3"/>
        </w:numPr>
        <w:rPr>
          <w:rFonts w:cs="Calibri"/>
          <w:b/>
          <w:bCs/>
          <w:color w:val="000000"/>
        </w:rPr>
      </w:pPr>
      <w:r w:rsidRPr="003E1BFB">
        <w:rPr>
          <w:rFonts w:cs="Calibri"/>
          <w:b/>
          <w:bCs/>
          <w:color w:val="000000"/>
        </w:rPr>
        <w:t>[</w:t>
      </w:r>
      <w:r w:rsidRPr="003E1BFB">
        <w:rPr>
          <w:rFonts w:cs="Calibri"/>
          <w:b/>
          <w:bCs/>
          <w:color w:val="000000"/>
          <w:highlight w:val="yellow"/>
        </w:rPr>
        <w:t>Angaben zu konkreten Maßnahmen</w:t>
      </w:r>
      <w:r w:rsidRPr="003E1BFB">
        <w:rPr>
          <w:rFonts w:cs="Calibri"/>
          <w:b/>
          <w:bCs/>
          <w:color w:val="000000"/>
        </w:rPr>
        <w:t>]</w:t>
      </w:r>
    </w:p>
    <w:p w14:paraId="190C3421" w14:textId="77777777" w:rsidR="009C3466" w:rsidRPr="00353586" w:rsidRDefault="009C3466" w:rsidP="0063107F">
      <w:pPr>
        <w:ind w:left="1408" w:hanging="705"/>
        <w:rPr>
          <w:rFonts w:cs="Calibri"/>
          <w:color w:val="000000"/>
        </w:rPr>
      </w:pPr>
    </w:p>
    <w:p w14:paraId="00C286BE" w14:textId="16482A1C" w:rsidR="009C3466" w:rsidRPr="00353586" w:rsidRDefault="009C3466" w:rsidP="0063107F">
      <w:pPr>
        <w:ind w:left="1408" w:hanging="705"/>
        <w:rPr>
          <w:rFonts w:cs="Calibri"/>
          <w:color w:val="000000"/>
        </w:rPr>
      </w:pPr>
      <w:r w:rsidRPr="00353586">
        <w:rPr>
          <w:rFonts w:cs="Calibri"/>
          <w:color w:val="000000"/>
        </w:rPr>
        <w:tab/>
      </w:r>
      <w:r w:rsidRPr="00353586">
        <w:rPr>
          <w:rFonts w:cs="Calibri"/>
          <w:color w:val="000000"/>
        </w:rPr>
        <w:tab/>
      </w:r>
      <w:r w:rsidR="00953128" w:rsidRPr="00353586">
        <w:rPr>
          <w:rFonts w:cs="Calibri"/>
          <w:color w:val="000000"/>
        </w:rPr>
        <w:t xml:space="preserve">Zuständig: </w:t>
      </w:r>
      <w:r w:rsidR="008826EC" w:rsidRPr="00353586">
        <w:rPr>
          <w:rFonts w:cs="Calibri"/>
          <w:color w:val="000000"/>
        </w:rPr>
        <w:t>[</w:t>
      </w:r>
      <w:r w:rsidR="00953128" w:rsidRPr="00353586">
        <w:rPr>
          <w:rFonts w:cs="Calibri"/>
          <w:color w:val="000000"/>
          <w:highlight w:val="yellow"/>
        </w:rPr>
        <w:t>_____________________________</w:t>
      </w:r>
      <w:r w:rsidR="008826EC" w:rsidRPr="00353586">
        <w:rPr>
          <w:rFonts w:cs="Calibri"/>
          <w:color w:val="000000"/>
        </w:rPr>
        <w:t>]</w:t>
      </w:r>
      <w:r w:rsidR="00953128" w:rsidRPr="00353586">
        <w:rPr>
          <w:rFonts w:cs="Calibri"/>
          <w:color w:val="000000"/>
        </w:rPr>
        <w:t>_______________________________</w:t>
      </w:r>
    </w:p>
    <w:p w14:paraId="1B97E0EE" w14:textId="77777777" w:rsidR="00953128" w:rsidRPr="00353586" w:rsidRDefault="00953128" w:rsidP="00953128">
      <w:pPr>
        <w:autoSpaceDE w:val="0"/>
        <w:autoSpaceDN w:val="0"/>
        <w:adjustRightInd w:val="0"/>
        <w:contextualSpacing w:val="0"/>
        <w:rPr>
          <w:rFonts w:cs="NDSFrutiger 45 Light"/>
          <w:color w:val="000000"/>
          <w:sz w:val="24"/>
          <w:szCs w:val="24"/>
        </w:rPr>
      </w:pPr>
    </w:p>
    <w:p w14:paraId="402F5FAB" w14:textId="5B5FA755" w:rsidR="0048403F" w:rsidRPr="00353586" w:rsidRDefault="0048403F" w:rsidP="0048403F">
      <w:pPr>
        <w:autoSpaceDE w:val="0"/>
        <w:autoSpaceDN w:val="0"/>
        <w:adjustRightInd w:val="0"/>
        <w:ind w:left="700" w:firstLine="708"/>
        <w:contextualSpacing w:val="0"/>
        <w:rPr>
          <w:rFonts w:cs="NDSFrutiger 45 Light"/>
          <w:color w:val="000000"/>
        </w:rPr>
      </w:pPr>
      <w:r w:rsidRPr="00353586">
        <w:rPr>
          <w:rFonts w:cs="NDSFrutiger 45 Light"/>
          <w:color w:val="000000"/>
        </w:rPr>
        <w:t xml:space="preserve">Erste Vorlage möglicher Maßnahmen bis: </w:t>
      </w:r>
      <w:r w:rsidR="008826EC" w:rsidRPr="00353586">
        <w:rPr>
          <w:rFonts w:cs="NDSFrutiger 45 Light"/>
          <w:color w:val="000000"/>
        </w:rPr>
        <w:t>[</w:t>
      </w:r>
      <w:r w:rsidRPr="00353586">
        <w:rPr>
          <w:rFonts w:cs="NDSFrutiger 45 Light"/>
          <w:color w:val="000000"/>
          <w:highlight w:val="yellow"/>
        </w:rPr>
        <w:t>________</w:t>
      </w:r>
      <w:r w:rsidR="000B0AFA" w:rsidRPr="00353586">
        <w:rPr>
          <w:rFonts w:cs="NDSFrutiger 45 Light"/>
          <w:color w:val="000000"/>
        </w:rPr>
        <w:t>]</w:t>
      </w:r>
      <w:r w:rsidRPr="00353586">
        <w:rPr>
          <w:rFonts w:cs="NDSFrutiger 45 Light"/>
          <w:color w:val="000000"/>
        </w:rPr>
        <w:t xml:space="preserve">__________________ </w:t>
      </w:r>
    </w:p>
    <w:p w14:paraId="2C9CDD1C" w14:textId="13ED0A6D" w:rsidR="00953128" w:rsidRPr="00353586" w:rsidRDefault="00953128" w:rsidP="00953128">
      <w:pPr>
        <w:autoSpaceDE w:val="0"/>
        <w:autoSpaceDN w:val="0"/>
        <w:adjustRightInd w:val="0"/>
        <w:ind w:left="700" w:firstLine="708"/>
        <w:contextualSpacing w:val="0"/>
        <w:rPr>
          <w:rFonts w:cs="NDSFrutiger 45 Light"/>
          <w:color w:val="000000"/>
        </w:rPr>
      </w:pPr>
      <w:r w:rsidRPr="00353586">
        <w:rPr>
          <w:rFonts w:cs="NDSFrutiger 45 Light"/>
          <w:color w:val="000000"/>
        </w:rPr>
        <w:t xml:space="preserve">Erste Vorlage </w:t>
      </w:r>
      <w:r w:rsidR="00A009F3" w:rsidRPr="00353586">
        <w:rPr>
          <w:rFonts w:cs="NDSFrutiger 45 Light"/>
          <w:color w:val="000000"/>
        </w:rPr>
        <w:t>der Maßnahmenumsetzung</w:t>
      </w:r>
      <w:r w:rsidRPr="00353586">
        <w:rPr>
          <w:rFonts w:cs="NDSFrutiger 45 Light"/>
          <w:color w:val="000000"/>
        </w:rPr>
        <w:t xml:space="preserve"> bis: </w:t>
      </w:r>
      <w:r w:rsidR="000B0AFA" w:rsidRPr="00353586">
        <w:rPr>
          <w:rFonts w:cs="NDSFrutiger 45 Light"/>
          <w:color w:val="000000"/>
        </w:rPr>
        <w:t>[</w:t>
      </w:r>
      <w:r w:rsidR="0048403F" w:rsidRPr="00353586">
        <w:rPr>
          <w:rFonts w:cs="NDSFrutiger 45 Light"/>
          <w:color w:val="000000"/>
          <w:highlight w:val="yellow"/>
        </w:rPr>
        <w:t>_____</w:t>
      </w:r>
      <w:r w:rsidRPr="00353586">
        <w:rPr>
          <w:rFonts w:cs="NDSFrutiger 45 Light"/>
          <w:color w:val="000000"/>
          <w:highlight w:val="yellow"/>
        </w:rPr>
        <w:t>______</w:t>
      </w:r>
      <w:r w:rsidR="000B0AFA" w:rsidRPr="00353586">
        <w:rPr>
          <w:rFonts w:cs="NDSFrutiger 45 Light"/>
          <w:color w:val="000000"/>
        </w:rPr>
        <w:t>]</w:t>
      </w:r>
      <w:r w:rsidRPr="00353586">
        <w:rPr>
          <w:rFonts w:cs="NDSFrutiger 45 Light"/>
          <w:color w:val="000000"/>
        </w:rPr>
        <w:t xml:space="preserve">___________________ </w:t>
      </w:r>
    </w:p>
    <w:p w14:paraId="2F1B6E77" w14:textId="77777777" w:rsidR="009702ED" w:rsidRPr="00353586" w:rsidRDefault="009702ED" w:rsidP="009702ED">
      <w:pPr>
        <w:pStyle w:val="NurText"/>
        <w:rPr>
          <w:rFonts w:ascii="NDSFrutiger 45 Light" w:hAnsi="NDSFrutiger 45 Light"/>
          <w:szCs w:val="22"/>
        </w:rPr>
      </w:pPr>
    </w:p>
    <w:p w14:paraId="7814BFE3" w14:textId="77777777" w:rsidR="00A85E71" w:rsidRPr="00353586" w:rsidRDefault="00A85E71" w:rsidP="00A85E71">
      <w:pPr>
        <w:pStyle w:val="Default"/>
        <w:ind w:firstLine="703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instrText xml:space="preserve"> FORMCHECKBOX </w:instrText>
      </w:r>
      <w:r w:rsidR="006A665B">
        <w:rPr>
          <w:rFonts w:ascii="NDSFrutiger 45 Light" w:eastAsia="Times New Roman" w:hAnsi="NDSFrutiger 45 Light"/>
          <w:highlight w:val="cyan"/>
          <w:lang w:eastAsia="de-DE"/>
        </w:rPr>
      </w:r>
      <w:r w:rsidR="006A665B">
        <w:rPr>
          <w:rFonts w:ascii="NDSFrutiger 45 Light" w:eastAsia="Times New Roman" w:hAnsi="NDSFrutiger 45 Light"/>
          <w:highlight w:val="cyan"/>
          <w:lang w:eastAsia="de-DE"/>
        </w:rPr>
        <w:fldChar w:fldCharType="separate"/>
      </w:r>
      <w:r w:rsidRPr="00353586">
        <w:rPr>
          <w:rFonts w:ascii="NDSFrutiger 45 Light" w:eastAsia="Times New Roman" w:hAnsi="NDSFrutiger 45 Light"/>
          <w:highlight w:val="cyan"/>
          <w:lang w:eastAsia="de-DE"/>
        </w:rPr>
        <w:fldChar w:fldCharType="end"/>
      </w:r>
      <w:r w:rsidRPr="00353586">
        <w:rPr>
          <w:rFonts w:ascii="NDSFrutiger 45 Light" w:eastAsia="Times New Roman" w:hAnsi="NDSFrutiger 45 Light"/>
          <w:lang w:eastAsia="de-DE"/>
        </w:rPr>
        <w:tab/>
      </w:r>
      <w:r w:rsidRPr="00353586">
        <w:rPr>
          <w:rFonts w:ascii="NDSFrutiger 45 Light" w:hAnsi="NDSFrutiger 45 Light"/>
          <w:sz w:val="22"/>
          <w:szCs w:val="22"/>
        </w:rPr>
        <w:t>Der Geschäftsprozess „[</w:t>
      </w:r>
      <w:r w:rsidRPr="00353586">
        <w:rPr>
          <w:rFonts w:ascii="NDSFrutiger 45 Light" w:hAnsi="NDSFrutiger 45 Light"/>
          <w:sz w:val="22"/>
          <w:szCs w:val="22"/>
          <w:highlight w:val="yellow"/>
        </w:rPr>
        <w:t>Angaben</w:t>
      </w:r>
      <w:r w:rsidRPr="00353586">
        <w:rPr>
          <w:rFonts w:ascii="NDSFrutiger 45 Light" w:hAnsi="NDSFrutiger 45 Light"/>
          <w:sz w:val="22"/>
          <w:szCs w:val="22"/>
        </w:rPr>
        <w:t xml:space="preserve">]“ kann aufgrund der vorhandenen </w:t>
      </w:r>
      <w:r w:rsidRPr="00353586">
        <w:rPr>
          <w:rFonts w:ascii="NDSFrutiger 45 Light" w:hAnsi="NDSFrutiger 45 Light"/>
          <w:sz w:val="22"/>
          <w:szCs w:val="22"/>
          <w:highlight w:val="green"/>
        </w:rPr>
        <w:t>geringen</w:t>
      </w:r>
      <w:r w:rsidRPr="00353586">
        <w:rPr>
          <w:rFonts w:ascii="NDSFrutiger 45 Light" w:hAnsi="NDSFrutiger 45 Light"/>
          <w:sz w:val="22"/>
          <w:szCs w:val="22"/>
        </w:rPr>
        <w:t xml:space="preserve"> </w:t>
      </w:r>
    </w:p>
    <w:p w14:paraId="4F126A24" w14:textId="77777777" w:rsidR="00A85E71" w:rsidRPr="00353586" w:rsidRDefault="00A85E71" w:rsidP="00A85E71">
      <w:pPr>
        <w:pStyle w:val="Default"/>
        <w:ind w:left="1408" w:firstLine="3"/>
        <w:rPr>
          <w:rFonts w:ascii="NDSFrutiger 45 Light" w:hAnsi="NDSFrutiger 45 Light"/>
          <w:sz w:val="22"/>
          <w:szCs w:val="22"/>
        </w:rPr>
      </w:pPr>
      <w:r w:rsidRPr="00353586">
        <w:rPr>
          <w:rFonts w:ascii="NDSFrutiger 45 Light" w:hAnsi="NDSFrutiger 45 Light"/>
          <w:sz w:val="22"/>
          <w:szCs w:val="22"/>
        </w:rPr>
        <w:t>Risiken in den Wirkbetrieb überführt werden, die Restrisiken werden übernommen.</w:t>
      </w:r>
    </w:p>
    <w:p w14:paraId="107EB887" w14:textId="77777777" w:rsidR="00A85E71" w:rsidRPr="00353586" w:rsidRDefault="00A85E71" w:rsidP="00A85E71">
      <w:pPr>
        <w:ind w:left="705" w:hanging="2"/>
        <w:rPr>
          <w:rFonts w:cs="Calibri"/>
          <w:color w:val="000000"/>
        </w:rPr>
      </w:pPr>
    </w:p>
    <w:p w14:paraId="4A699137" w14:textId="77777777" w:rsidR="009702ED" w:rsidRPr="00353586" w:rsidRDefault="009702ED" w:rsidP="009702ED">
      <w:pPr>
        <w:pStyle w:val="NurText"/>
        <w:rPr>
          <w:rFonts w:ascii="NDSFrutiger 45 Light" w:hAnsi="NDSFrutiger 45 Light"/>
          <w:szCs w:val="22"/>
        </w:rPr>
      </w:pPr>
    </w:p>
    <w:p w14:paraId="4EF4B77B" w14:textId="77777777" w:rsidR="009702ED" w:rsidRPr="00353586" w:rsidRDefault="009702ED" w:rsidP="009702ED">
      <w:pPr>
        <w:pStyle w:val="NurText"/>
        <w:rPr>
          <w:rFonts w:ascii="NDSFrutiger 45 Light" w:hAnsi="NDSFrutiger 45 Light"/>
          <w:szCs w:val="22"/>
        </w:rPr>
      </w:pPr>
    </w:p>
    <w:p w14:paraId="1D2FD4FC" w14:textId="77777777" w:rsidR="009702ED" w:rsidRPr="00353586" w:rsidRDefault="009702ED" w:rsidP="009702ED"/>
    <w:tbl>
      <w:tblPr>
        <w:tblStyle w:val="Tabellenraster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1"/>
        <w:gridCol w:w="1375"/>
        <w:gridCol w:w="3969"/>
      </w:tblGrid>
      <w:tr w:rsidR="009702ED" w:rsidRPr="00353586" w14:paraId="7821DE12" w14:textId="77777777" w:rsidTr="004909B7">
        <w:tc>
          <w:tcPr>
            <w:tcW w:w="2311" w:type="dxa"/>
            <w:tcBorders>
              <w:top w:val="single" w:sz="4" w:space="0" w:color="auto"/>
            </w:tcBorders>
          </w:tcPr>
          <w:p w14:paraId="4F0A7F38" w14:textId="77777777" w:rsidR="009702ED" w:rsidRPr="00353586" w:rsidRDefault="009702ED" w:rsidP="004909B7">
            <w:r w:rsidRPr="00353586">
              <w:t>Datum</w:t>
            </w:r>
          </w:p>
        </w:tc>
        <w:tc>
          <w:tcPr>
            <w:tcW w:w="1375" w:type="dxa"/>
          </w:tcPr>
          <w:p w14:paraId="60BF5F9C" w14:textId="77777777" w:rsidR="009702ED" w:rsidRPr="00353586" w:rsidRDefault="009702ED" w:rsidP="004909B7"/>
        </w:tc>
        <w:tc>
          <w:tcPr>
            <w:tcW w:w="3969" w:type="dxa"/>
            <w:tcBorders>
              <w:top w:val="single" w:sz="4" w:space="0" w:color="auto"/>
            </w:tcBorders>
          </w:tcPr>
          <w:p w14:paraId="28C3BC77" w14:textId="72527594" w:rsidR="009702ED" w:rsidRPr="00353586" w:rsidRDefault="009702ED" w:rsidP="004909B7">
            <w:r w:rsidRPr="00353586">
              <w:t xml:space="preserve">Unterschrift der </w:t>
            </w:r>
            <w:r w:rsidR="003E6DF8">
              <w:t>Organisations</w:t>
            </w:r>
            <w:r w:rsidRPr="00353586">
              <w:t>leitung</w:t>
            </w:r>
          </w:p>
        </w:tc>
      </w:tr>
    </w:tbl>
    <w:p w14:paraId="46514543" w14:textId="77777777" w:rsidR="009702ED" w:rsidRPr="00353586" w:rsidRDefault="009702ED" w:rsidP="008826EC"/>
    <w:sectPr w:rsidR="009702ED" w:rsidRPr="00353586" w:rsidSect="00F447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134" w:bottom="1134" w:left="1418" w:header="141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EFDD" w14:textId="77777777" w:rsidR="006A665B" w:rsidRDefault="006A665B" w:rsidP="001B3CBC">
      <w:r>
        <w:separator/>
      </w:r>
    </w:p>
  </w:endnote>
  <w:endnote w:type="continuationSeparator" w:id="0">
    <w:p w14:paraId="03B75628" w14:textId="77777777" w:rsidR="006A665B" w:rsidRDefault="006A665B" w:rsidP="001B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DSFrutiger 45 Light"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SFrutiger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99458" w14:textId="77777777" w:rsidR="00C45979" w:rsidRDefault="00C4597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E3555" w14:textId="7C50F0F7" w:rsidR="00A80B34" w:rsidRDefault="00F44716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A1272D0" wp14:editId="20CB4EF6">
              <wp:simplePos x="0" y="0"/>
              <wp:positionH relativeFrom="page">
                <wp:posOffset>5929630</wp:posOffset>
              </wp:positionH>
              <wp:positionV relativeFrom="page">
                <wp:posOffset>10140315</wp:posOffset>
              </wp:positionV>
              <wp:extent cx="1263015" cy="135255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135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EC2BFA" w14:textId="260AA98E" w:rsidR="00A80B34" w:rsidRPr="00964BC4" w:rsidRDefault="00A80B34" w:rsidP="004E5883">
                          <w:pPr>
                            <w:pStyle w:val="Fuzeile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74641B">
                            <w:rPr>
                              <w:sz w:val="18"/>
                              <w:szCs w:val="18"/>
                            </w:rPr>
                            <w:t xml:space="preserve">Seite </w: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065C">
                            <w:rPr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von </w: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begin"/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065C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A1272D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66.9pt;margin-top:798.45pt;width:99.45pt;height:1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" stroked="f">
              <v:textbox style="mso-fit-shape-to-text:t" inset="0,0,0,0">
                <w:txbxContent>
                  <w:p w14:paraId="48EC2BFA" w14:textId="260AA98E" w:rsidR="00A80B34" w:rsidRPr="00964BC4" w:rsidRDefault="00A80B34" w:rsidP="004E5883">
                    <w:pPr>
                      <w:pStyle w:val="Fuzeile"/>
                      <w:jc w:val="right"/>
                      <w:rPr>
                        <w:sz w:val="18"/>
                        <w:szCs w:val="18"/>
                      </w:rPr>
                    </w:pPr>
                    <w:r w:rsidRPr="0074641B">
                      <w:rPr>
                        <w:sz w:val="18"/>
                        <w:szCs w:val="18"/>
                      </w:rPr>
                      <w:t xml:space="preserve">Seite </w:t>
                    </w:r>
                    <w:r w:rsidR="00C64060"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="00C64060">
                      <w:rPr>
                        <w:sz w:val="18"/>
                        <w:szCs w:val="18"/>
                      </w:rPr>
                      <w:fldChar w:fldCharType="separate"/>
                    </w:r>
                    <w:r w:rsidR="004F065C">
                      <w:rPr>
                        <w:noProof/>
                        <w:sz w:val="18"/>
                        <w:szCs w:val="18"/>
                      </w:rPr>
                      <w:t>3</w:t>
                    </w:r>
                    <w:r w:rsidR="00C64060">
                      <w:rPr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sz w:val="18"/>
                        <w:szCs w:val="18"/>
                      </w:rPr>
                      <w:t xml:space="preserve"> von </w: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begin"/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instrText xml:space="preserve"> NUMPAGES   \* MERGEFORMAT </w:instrTex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separate"/>
                    </w:r>
                    <w:r w:rsidR="004F065C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31C9">
      <w:t>Stand 03.05.2025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0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94"/>
      <w:gridCol w:w="3118"/>
      <w:gridCol w:w="2897"/>
    </w:tblGrid>
    <w:tr w:rsidR="00A80B34" w:rsidRPr="00956C2E" w14:paraId="3059D3EA" w14:textId="77777777" w:rsidTr="00D52CB7">
      <w:trPr>
        <w:trHeight w:val="292"/>
      </w:trPr>
      <w:tc>
        <w:tcPr>
          <w:tcW w:w="2694" w:type="dxa"/>
        </w:tcPr>
        <w:p w14:paraId="70DD0B52" w14:textId="77777777" w:rsidR="00A80B34" w:rsidRPr="002444E6" w:rsidRDefault="00A80B34" w:rsidP="00D52CB7">
          <w:pPr>
            <w:framePr w:w="8505" w:h="1134" w:hRule="exact" w:hSpace="181" w:wrap="around" w:vAnchor="page" w:hAnchor="page" w:x="1430" w:y="15350" w:anchorLock="1"/>
            <w:spacing w:line="160" w:lineRule="exact"/>
            <w:rPr>
              <w:rFonts w:ascii="NDSFrutiger 55 Roman" w:hAnsi="NDSFrutiger 55 Roman"/>
              <w:w w:val="95"/>
              <w:sz w:val="14"/>
            </w:rPr>
          </w:pPr>
        </w:p>
      </w:tc>
      <w:tc>
        <w:tcPr>
          <w:tcW w:w="3118" w:type="dxa"/>
        </w:tcPr>
        <w:p w14:paraId="40686BDC" w14:textId="77777777" w:rsidR="005F2546" w:rsidRPr="002444E6" w:rsidRDefault="005F2546" w:rsidP="00D52CB7">
          <w:pPr>
            <w:framePr w:w="8505" w:h="1134" w:hRule="exact" w:hSpace="181" w:wrap="around" w:vAnchor="page" w:hAnchor="page" w:x="1430" w:y="15350" w:anchorLock="1"/>
            <w:spacing w:line="160" w:lineRule="exact"/>
            <w:rPr>
              <w:rFonts w:ascii="NDSFrutiger 55 Roman" w:hAnsi="NDSFrutiger 55 Roman"/>
              <w:w w:val="95"/>
              <w:sz w:val="14"/>
            </w:rPr>
          </w:pPr>
        </w:p>
      </w:tc>
      <w:tc>
        <w:tcPr>
          <w:tcW w:w="2897" w:type="dxa"/>
        </w:tcPr>
        <w:p w14:paraId="33BE8DFC" w14:textId="77777777" w:rsidR="005F2546" w:rsidRPr="00CD1C7A" w:rsidRDefault="005F2546" w:rsidP="00D52CB7">
          <w:pPr>
            <w:framePr w:w="8505" w:h="1134" w:hRule="exact" w:hSpace="181" w:wrap="around" w:vAnchor="page" w:hAnchor="page" w:x="1430" w:y="15350" w:anchorLock="1"/>
            <w:spacing w:line="160" w:lineRule="exact"/>
            <w:rPr>
              <w:rFonts w:ascii="NDSFrutiger 55 Roman" w:hAnsi="NDSFrutiger 55 Roman"/>
              <w:w w:val="95"/>
              <w:sz w:val="14"/>
            </w:rPr>
          </w:pPr>
        </w:p>
      </w:tc>
    </w:tr>
  </w:tbl>
  <w:p w14:paraId="012389E9" w14:textId="389D54A1" w:rsidR="00A80B34" w:rsidRPr="002444E6" w:rsidRDefault="00754017" w:rsidP="007F5161">
    <w:pPr>
      <w:pStyle w:val="Fuzeile"/>
      <w:spacing w:after="600" w:line="160" w:lineRule="exact"/>
      <w:rPr>
        <w:w w:val="95"/>
      </w:rPr>
    </w:pPr>
    <w:r>
      <w:rPr>
        <w:noProof/>
        <w:w w:val="95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C79242" wp14:editId="4A42F632">
              <wp:simplePos x="0" y="0"/>
              <wp:positionH relativeFrom="page">
                <wp:posOffset>5937250</wp:posOffset>
              </wp:positionH>
              <wp:positionV relativeFrom="page">
                <wp:posOffset>9479915</wp:posOffset>
              </wp:positionV>
              <wp:extent cx="1263600" cy="13525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00" cy="135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A4B042" w14:textId="41BA84EC" w:rsidR="00A80B34" w:rsidRPr="00964BC4" w:rsidRDefault="00A80B34" w:rsidP="004E5883">
                          <w:pPr>
                            <w:pStyle w:val="Fuzeile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74641B">
                            <w:rPr>
                              <w:sz w:val="18"/>
                              <w:szCs w:val="18"/>
                            </w:rPr>
                            <w:t xml:space="preserve">Seite </w: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065C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C64060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74641B">
                            <w:rPr>
                              <w:sz w:val="18"/>
                              <w:szCs w:val="18"/>
                            </w:rPr>
                            <w:t xml:space="preserve"> von </w: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begin"/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F065C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="002E1B31">
                            <w:rPr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C7924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467.5pt;margin-top:746.45pt;width:99.5pt;height:10.65pt;z-index:251664384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" stroked="f">
              <v:textbox style="mso-fit-shape-to-text:t" inset="0,0,0,0">
                <w:txbxContent>
                  <w:p w14:paraId="63A4B042" w14:textId="41BA84EC" w:rsidR="00A80B34" w:rsidRPr="00964BC4" w:rsidRDefault="00A80B34" w:rsidP="004E5883">
                    <w:pPr>
                      <w:pStyle w:val="Fuzeile"/>
                      <w:jc w:val="right"/>
                      <w:rPr>
                        <w:sz w:val="18"/>
                        <w:szCs w:val="18"/>
                      </w:rPr>
                    </w:pPr>
                    <w:r w:rsidRPr="0074641B">
                      <w:rPr>
                        <w:sz w:val="18"/>
                        <w:szCs w:val="18"/>
                      </w:rPr>
                      <w:t xml:space="preserve">Seite </w:t>
                    </w:r>
                    <w:r w:rsidR="00C64060"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="00C64060">
                      <w:rPr>
                        <w:sz w:val="18"/>
                        <w:szCs w:val="18"/>
                      </w:rPr>
                      <w:fldChar w:fldCharType="separate"/>
                    </w:r>
                    <w:r w:rsidR="004F065C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="00C64060">
                      <w:rPr>
                        <w:sz w:val="18"/>
                        <w:szCs w:val="18"/>
                      </w:rPr>
                      <w:fldChar w:fldCharType="end"/>
                    </w:r>
                    <w:r w:rsidRPr="0074641B">
                      <w:rPr>
                        <w:sz w:val="18"/>
                        <w:szCs w:val="18"/>
                      </w:rPr>
                      <w:t xml:space="preserve"> von </w: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begin"/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instrText xml:space="preserve"> NUMPAGES   \* MERGEFORMAT </w:instrTex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separate"/>
                    </w:r>
                    <w:r w:rsidR="004F065C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="002E1B31">
                      <w:rPr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3BBE7" w14:textId="77777777" w:rsidR="006A665B" w:rsidRDefault="006A665B" w:rsidP="001B3CBC">
      <w:r>
        <w:separator/>
      </w:r>
    </w:p>
  </w:footnote>
  <w:footnote w:type="continuationSeparator" w:id="0">
    <w:p w14:paraId="15CD55E8" w14:textId="77777777" w:rsidR="006A665B" w:rsidRDefault="006A665B" w:rsidP="001B3CBC">
      <w:r>
        <w:continuationSeparator/>
      </w:r>
    </w:p>
  </w:footnote>
  <w:footnote w:id="1">
    <w:p w14:paraId="5E73626E" w14:textId="5122B9FE" w:rsidR="00822736" w:rsidRDefault="00822736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8826EC" w:rsidRPr="008826EC">
        <w:rPr>
          <w:sz w:val="18"/>
          <w:szCs w:val="18"/>
        </w:rPr>
        <w:t>Betrachtungsgegenstand</w:t>
      </w:r>
      <w:r w:rsidR="001D6AA4">
        <w:rPr>
          <w:sz w:val="18"/>
          <w:szCs w:val="18"/>
        </w:rPr>
        <w:t xml:space="preserve"> (was braucht es, um den Geschäftsprozess </w:t>
      </w:r>
      <w:r w:rsidR="0054175F">
        <w:rPr>
          <w:sz w:val="18"/>
          <w:szCs w:val="18"/>
        </w:rPr>
        <w:t>ins Laufen zu bringen?)</w:t>
      </w:r>
    </w:p>
  </w:footnote>
  <w:footnote w:id="2">
    <w:p w14:paraId="73A1FFB9" w14:textId="7A4B3DD5" w:rsidR="00CC77B7" w:rsidRDefault="00CC77B7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CC77B7">
        <w:rPr>
          <w:sz w:val="18"/>
          <w:szCs w:val="18"/>
        </w:rPr>
        <w:t>Sog. „quick wins“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C9B9D" w14:textId="77777777" w:rsidR="00C45979" w:rsidRDefault="00C4597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5BAB" w14:textId="77777777" w:rsidR="00C45979" w:rsidRDefault="00C4597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F7C3" w14:textId="1844D232" w:rsidR="00A80B34" w:rsidRDefault="00754017" w:rsidP="00E5532F">
    <w:pPr>
      <w:pStyle w:val="Kopfzeile"/>
      <w:tabs>
        <w:tab w:val="clear" w:pos="4536"/>
        <w:tab w:val="clear" w:pos="9072"/>
        <w:tab w:val="center" w:pos="3314"/>
      </w:tabs>
      <w:spacing w:before="4720"/>
    </w:pP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B8A71EE" wp14:editId="68FEF689">
              <wp:simplePos x="0" y="0"/>
              <wp:positionH relativeFrom="page">
                <wp:posOffset>288290</wp:posOffset>
              </wp:positionH>
              <wp:positionV relativeFrom="page">
                <wp:posOffset>5346065</wp:posOffset>
              </wp:positionV>
              <wp:extent cx="179705" cy="1270"/>
              <wp:effectExtent l="12065" t="12065" r="8255" b="5715"/>
              <wp:wrapNone/>
              <wp:docPr id="8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1270"/>
                        <a:chOff x="454" y="8419"/>
                        <a:chExt cx="283" cy="2"/>
                      </a:xfrm>
                    </wpg:grpSpPr>
                    <wps:wsp>
                      <wps:cNvPr id="9" name="Freeform 5"/>
                      <wps:cNvSpPr>
                        <a:spLocks/>
                      </wps:cNvSpPr>
                      <wps:spPr bwMode="auto">
                        <a:xfrm>
                          <a:off x="454" y="8419"/>
                          <a:ext cx="283" cy="2"/>
                        </a:xfrm>
                        <a:custGeom>
                          <a:avLst/>
                          <a:gdLst>
                            <a:gd name="T0" fmla="+- 0 454 454"/>
                            <a:gd name="T1" fmla="*/ T0 w 283"/>
                            <a:gd name="T2" fmla="+- 0 737 454"/>
                            <a:gd name="T3" fmla="*/ T2 w 2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">
                              <a:moveTo>
                                <a:pt x="0" y="0"/>
                              </a:moveTo>
                              <a:lnTo>
                                <a:pt x="283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3F558E" id="Group 4" o:spid="_x0000_s1026" style="position:absolute;margin-left:22.7pt;margin-top:420.95pt;width:14.15pt;height:.1pt;z-index:-251653120;mso-position-horizontal-relative:page;mso-position-vertical-relative:page" coordorigin="454,8419" coordsize="2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">
              <v:shape id="Freeform 5" o:spid="_x0000_s1027" style="position:absolute;left:454;top:8419;width:283;height:2;visibility:visible;mso-wrap-style:square;v-text-anchor:top" coordsize="28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" path="m,l283,e" filled="f" strokecolor="#231f20" strokeweight=".4pt">
                <v:path arrowok="t" o:connecttype="custom" o:connectlocs="0,0;283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27C596CD" wp14:editId="623704FF">
              <wp:simplePos x="0" y="0"/>
              <wp:positionH relativeFrom="page">
                <wp:posOffset>288290</wp:posOffset>
              </wp:positionH>
              <wp:positionV relativeFrom="page">
                <wp:posOffset>3773805</wp:posOffset>
              </wp:positionV>
              <wp:extent cx="107950" cy="1270"/>
              <wp:effectExtent l="12065" t="11430" r="13335" b="635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7950" cy="1270"/>
                        <a:chOff x="454" y="5943"/>
                        <a:chExt cx="170" cy="2"/>
                      </a:xfrm>
                    </wpg:grpSpPr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454" y="5943"/>
                          <a:ext cx="170" cy="2"/>
                        </a:xfrm>
                        <a:custGeom>
                          <a:avLst/>
                          <a:gdLst>
                            <a:gd name="T0" fmla="+- 0 454 454"/>
                            <a:gd name="T1" fmla="*/ T0 w 170"/>
                            <a:gd name="T2" fmla="+- 0 624 454"/>
                            <a:gd name="T3" fmla="*/ T2 w 1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0">
                              <a:moveTo>
                                <a:pt x="0" y="0"/>
                              </a:moveTo>
                              <a:lnTo>
                                <a:pt x="170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79C670" id="Group 2" o:spid="_x0000_s1026" style="position:absolute;margin-left:22.7pt;margin-top:297.15pt;width:8.5pt;height:.1pt;z-index:-251654144;mso-position-horizontal-relative:page;mso-position-vertical-relative:page" coordorigin="454,5943" coordsize="17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">
              <v:shape id="Freeform 3" o:spid="_x0000_s1027" style="position:absolute;left:454;top:5943;width:170;height:2;visibility:visible;mso-wrap-style:square;v-text-anchor:top" coordsize="17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" path="m,l170,e" filled="f" strokecolor="#231f20" strokeweight=".4pt">
                <v:path arrowok="t" o:connecttype="custom" o:connectlocs="0,0;170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62"/>
    <w:multiLevelType w:val="hybridMultilevel"/>
    <w:tmpl w:val="6D5AA8F6"/>
    <w:lvl w:ilvl="0" w:tplc="0407000F">
      <w:start w:val="1"/>
      <w:numFmt w:val="decimal"/>
      <w:lvlText w:val="%1."/>
      <w:lvlJc w:val="left"/>
      <w:pPr>
        <w:ind w:left="2136" w:hanging="360"/>
      </w:pPr>
    </w:lvl>
    <w:lvl w:ilvl="1" w:tplc="04070019" w:tentative="1">
      <w:start w:val="1"/>
      <w:numFmt w:val="lowerLetter"/>
      <w:lvlText w:val="%2."/>
      <w:lvlJc w:val="left"/>
      <w:pPr>
        <w:ind w:left="2856" w:hanging="360"/>
      </w:pPr>
    </w:lvl>
    <w:lvl w:ilvl="2" w:tplc="0407001B" w:tentative="1">
      <w:start w:val="1"/>
      <w:numFmt w:val="lowerRoman"/>
      <w:lvlText w:val="%3."/>
      <w:lvlJc w:val="right"/>
      <w:pPr>
        <w:ind w:left="3576" w:hanging="180"/>
      </w:pPr>
    </w:lvl>
    <w:lvl w:ilvl="3" w:tplc="0407000F" w:tentative="1">
      <w:start w:val="1"/>
      <w:numFmt w:val="decimal"/>
      <w:lvlText w:val="%4."/>
      <w:lvlJc w:val="left"/>
      <w:pPr>
        <w:ind w:left="4296" w:hanging="360"/>
      </w:pPr>
    </w:lvl>
    <w:lvl w:ilvl="4" w:tplc="04070019" w:tentative="1">
      <w:start w:val="1"/>
      <w:numFmt w:val="lowerLetter"/>
      <w:lvlText w:val="%5."/>
      <w:lvlJc w:val="left"/>
      <w:pPr>
        <w:ind w:left="5016" w:hanging="360"/>
      </w:pPr>
    </w:lvl>
    <w:lvl w:ilvl="5" w:tplc="0407001B" w:tentative="1">
      <w:start w:val="1"/>
      <w:numFmt w:val="lowerRoman"/>
      <w:lvlText w:val="%6."/>
      <w:lvlJc w:val="right"/>
      <w:pPr>
        <w:ind w:left="5736" w:hanging="180"/>
      </w:pPr>
    </w:lvl>
    <w:lvl w:ilvl="6" w:tplc="0407000F" w:tentative="1">
      <w:start w:val="1"/>
      <w:numFmt w:val="decimal"/>
      <w:lvlText w:val="%7."/>
      <w:lvlJc w:val="left"/>
      <w:pPr>
        <w:ind w:left="6456" w:hanging="360"/>
      </w:pPr>
    </w:lvl>
    <w:lvl w:ilvl="7" w:tplc="04070019" w:tentative="1">
      <w:start w:val="1"/>
      <w:numFmt w:val="lowerLetter"/>
      <w:lvlText w:val="%8."/>
      <w:lvlJc w:val="left"/>
      <w:pPr>
        <w:ind w:left="7176" w:hanging="360"/>
      </w:pPr>
    </w:lvl>
    <w:lvl w:ilvl="8" w:tplc="0407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D644B00"/>
    <w:multiLevelType w:val="hybridMultilevel"/>
    <w:tmpl w:val="0C6621F0"/>
    <w:lvl w:ilvl="0" w:tplc="286409A2">
      <w:start w:val="4"/>
      <w:numFmt w:val="bullet"/>
      <w:lvlText w:val="-"/>
      <w:lvlJc w:val="left"/>
      <w:pPr>
        <w:ind w:left="720" w:hanging="360"/>
      </w:pPr>
      <w:rPr>
        <w:rFonts w:ascii="NDSFrutiger 45 Light" w:eastAsiaTheme="minorHAnsi" w:hAnsi="NDSFrutiger 45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51AE8"/>
    <w:multiLevelType w:val="hybridMultilevel"/>
    <w:tmpl w:val="2C8C3EE0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894"/>
    <w:rsid w:val="000027A5"/>
    <w:rsid w:val="000159CC"/>
    <w:rsid w:val="00023012"/>
    <w:rsid w:val="000248CD"/>
    <w:rsid w:val="00025D4A"/>
    <w:rsid w:val="0004177D"/>
    <w:rsid w:val="00080461"/>
    <w:rsid w:val="00090C36"/>
    <w:rsid w:val="00092C1B"/>
    <w:rsid w:val="000A3690"/>
    <w:rsid w:val="000A712C"/>
    <w:rsid w:val="000B0AFA"/>
    <w:rsid w:val="000B439F"/>
    <w:rsid w:val="000D2B84"/>
    <w:rsid w:val="000D4542"/>
    <w:rsid w:val="000D7AE7"/>
    <w:rsid w:val="000F10A9"/>
    <w:rsid w:val="00112A6B"/>
    <w:rsid w:val="00122851"/>
    <w:rsid w:val="00122B73"/>
    <w:rsid w:val="0013683C"/>
    <w:rsid w:val="00141F6B"/>
    <w:rsid w:val="00143668"/>
    <w:rsid w:val="00146D35"/>
    <w:rsid w:val="0015182E"/>
    <w:rsid w:val="0016656D"/>
    <w:rsid w:val="00167791"/>
    <w:rsid w:val="00191C68"/>
    <w:rsid w:val="001A2C1C"/>
    <w:rsid w:val="001B0F05"/>
    <w:rsid w:val="001B35FE"/>
    <w:rsid w:val="001B3CBC"/>
    <w:rsid w:val="001C58C8"/>
    <w:rsid w:val="001D486A"/>
    <w:rsid w:val="001D6AA4"/>
    <w:rsid w:val="001E1EDC"/>
    <w:rsid w:val="001E5C9A"/>
    <w:rsid w:val="001E5EEF"/>
    <w:rsid w:val="00201099"/>
    <w:rsid w:val="00203F3D"/>
    <w:rsid w:val="00213946"/>
    <w:rsid w:val="00214B63"/>
    <w:rsid w:val="00215D4A"/>
    <w:rsid w:val="00216A2D"/>
    <w:rsid w:val="00243A1C"/>
    <w:rsid w:val="002444E6"/>
    <w:rsid w:val="00263E77"/>
    <w:rsid w:val="002750C2"/>
    <w:rsid w:val="00276C27"/>
    <w:rsid w:val="002A0165"/>
    <w:rsid w:val="002A309D"/>
    <w:rsid w:val="002A4728"/>
    <w:rsid w:val="002A646C"/>
    <w:rsid w:val="002B74AA"/>
    <w:rsid w:val="002C7BDD"/>
    <w:rsid w:val="002D1E9E"/>
    <w:rsid w:val="002D5E1E"/>
    <w:rsid w:val="002E09DA"/>
    <w:rsid w:val="002E1B31"/>
    <w:rsid w:val="002E4A91"/>
    <w:rsid w:val="002E5E54"/>
    <w:rsid w:val="002F75DD"/>
    <w:rsid w:val="002F7FB7"/>
    <w:rsid w:val="0031736A"/>
    <w:rsid w:val="00327BD9"/>
    <w:rsid w:val="00331887"/>
    <w:rsid w:val="00331B47"/>
    <w:rsid w:val="00353586"/>
    <w:rsid w:val="003544ED"/>
    <w:rsid w:val="00392C78"/>
    <w:rsid w:val="00393A16"/>
    <w:rsid w:val="00393CEB"/>
    <w:rsid w:val="003A0B42"/>
    <w:rsid w:val="003A3201"/>
    <w:rsid w:val="003A3F39"/>
    <w:rsid w:val="003A57C6"/>
    <w:rsid w:val="003B581E"/>
    <w:rsid w:val="003B67AF"/>
    <w:rsid w:val="003C1465"/>
    <w:rsid w:val="003D5991"/>
    <w:rsid w:val="003E1BFB"/>
    <w:rsid w:val="003E6DF8"/>
    <w:rsid w:val="003F78E6"/>
    <w:rsid w:val="004070AB"/>
    <w:rsid w:val="004072C4"/>
    <w:rsid w:val="00420F1D"/>
    <w:rsid w:val="00421412"/>
    <w:rsid w:val="00436292"/>
    <w:rsid w:val="0048403F"/>
    <w:rsid w:val="004A0DDC"/>
    <w:rsid w:val="004A602B"/>
    <w:rsid w:val="004E4A96"/>
    <w:rsid w:val="004E5883"/>
    <w:rsid w:val="004F001A"/>
    <w:rsid w:val="004F065C"/>
    <w:rsid w:val="004F1B2D"/>
    <w:rsid w:val="004F3588"/>
    <w:rsid w:val="004F382F"/>
    <w:rsid w:val="004F6894"/>
    <w:rsid w:val="00517283"/>
    <w:rsid w:val="00526330"/>
    <w:rsid w:val="00532D9E"/>
    <w:rsid w:val="00537D40"/>
    <w:rsid w:val="0054175F"/>
    <w:rsid w:val="005544F5"/>
    <w:rsid w:val="0056047C"/>
    <w:rsid w:val="005652FF"/>
    <w:rsid w:val="00566096"/>
    <w:rsid w:val="00566427"/>
    <w:rsid w:val="00574053"/>
    <w:rsid w:val="0057492F"/>
    <w:rsid w:val="00576291"/>
    <w:rsid w:val="00577B88"/>
    <w:rsid w:val="005A6959"/>
    <w:rsid w:val="005B0F7D"/>
    <w:rsid w:val="005C0616"/>
    <w:rsid w:val="005F2546"/>
    <w:rsid w:val="00603060"/>
    <w:rsid w:val="006047FE"/>
    <w:rsid w:val="0062423C"/>
    <w:rsid w:val="0063107F"/>
    <w:rsid w:val="00661548"/>
    <w:rsid w:val="006631FB"/>
    <w:rsid w:val="00685002"/>
    <w:rsid w:val="006926D7"/>
    <w:rsid w:val="006946E9"/>
    <w:rsid w:val="006A4E53"/>
    <w:rsid w:val="006A665B"/>
    <w:rsid w:val="006C4F62"/>
    <w:rsid w:val="006C53D9"/>
    <w:rsid w:val="006D4BA2"/>
    <w:rsid w:val="006E05B0"/>
    <w:rsid w:val="006E5016"/>
    <w:rsid w:val="006F4500"/>
    <w:rsid w:val="006F466B"/>
    <w:rsid w:val="00707554"/>
    <w:rsid w:val="00712612"/>
    <w:rsid w:val="0072330F"/>
    <w:rsid w:val="007257F6"/>
    <w:rsid w:val="0073275D"/>
    <w:rsid w:val="00754017"/>
    <w:rsid w:val="00764B83"/>
    <w:rsid w:val="00797A53"/>
    <w:rsid w:val="007A2EF6"/>
    <w:rsid w:val="007A677B"/>
    <w:rsid w:val="007B43C3"/>
    <w:rsid w:val="007C31C9"/>
    <w:rsid w:val="007D19C6"/>
    <w:rsid w:val="007E1AE4"/>
    <w:rsid w:val="007F1E24"/>
    <w:rsid w:val="007F5161"/>
    <w:rsid w:val="00801D1D"/>
    <w:rsid w:val="00822447"/>
    <w:rsid w:val="00822736"/>
    <w:rsid w:val="008255B0"/>
    <w:rsid w:val="00870F17"/>
    <w:rsid w:val="008826EC"/>
    <w:rsid w:val="00883534"/>
    <w:rsid w:val="008911BE"/>
    <w:rsid w:val="008913C6"/>
    <w:rsid w:val="00896406"/>
    <w:rsid w:val="008A6B8C"/>
    <w:rsid w:val="008C310E"/>
    <w:rsid w:val="008C555A"/>
    <w:rsid w:val="008E4EC8"/>
    <w:rsid w:val="008E6D10"/>
    <w:rsid w:val="008F2927"/>
    <w:rsid w:val="00921ADE"/>
    <w:rsid w:val="00932443"/>
    <w:rsid w:val="00946378"/>
    <w:rsid w:val="00953128"/>
    <w:rsid w:val="00953508"/>
    <w:rsid w:val="00956C2E"/>
    <w:rsid w:val="009576A3"/>
    <w:rsid w:val="009702ED"/>
    <w:rsid w:val="00990873"/>
    <w:rsid w:val="009A14AC"/>
    <w:rsid w:val="009B50DF"/>
    <w:rsid w:val="009C3466"/>
    <w:rsid w:val="009C7FE5"/>
    <w:rsid w:val="009D582A"/>
    <w:rsid w:val="00A009F3"/>
    <w:rsid w:val="00A10AE5"/>
    <w:rsid w:val="00A177C9"/>
    <w:rsid w:val="00A24BBC"/>
    <w:rsid w:val="00A32A21"/>
    <w:rsid w:val="00A37DFB"/>
    <w:rsid w:val="00A63D01"/>
    <w:rsid w:val="00A71D3D"/>
    <w:rsid w:val="00A80B34"/>
    <w:rsid w:val="00A85E71"/>
    <w:rsid w:val="00A94A80"/>
    <w:rsid w:val="00AA5F41"/>
    <w:rsid w:val="00AB44DB"/>
    <w:rsid w:val="00AC0FAF"/>
    <w:rsid w:val="00AD4AE8"/>
    <w:rsid w:val="00AD75BC"/>
    <w:rsid w:val="00AF3AC5"/>
    <w:rsid w:val="00B04354"/>
    <w:rsid w:val="00B0679C"/>
    <w:rsid w:val="00B146B0"/>
    <w:rsid w:val="00B4117A"/>
    <w:rsid w:val="00B52E3E"/>
    <w:rsid w:val="00B54C44"/>
    <w:rsid w:val="00B56D87"/>
    <w:rsid w:val="00B62F39"/>
    <w:rsid w:val="00B83526"/>
    <w:rsid w:val="00B84FF0"/>
    <w:rsid w:val="00B96302"/>
    <w:rsid w:val="00BA55D8"/>
    <w:rsid w:val="00BB259C"/>
    <w:rsid w:val="00BC47C1"/>
    <w:rsid w:val="00BC6488"/>
    <w:rsid w:val="00BD225B"/>
    <w:rsid w:val="00BD4D05"/>
    <w:rsid w:val="00BE4525"/>
    <w:rsid w:val="00BE5034"/>
    <w:rsid w:val="00C00BF5"/>
    <w:rsid w:val="00C0592E"/>
    <w:rsid w:val="00C21F77"/>
    <w:rsid w:val="00C411ED"/>
    <w:rsid w:val="00C4252B"/>
    <w:rsid w:val="00C428EA"/>
    <w:rsid w:val="00C45979"/>
    <w:rsid w:val="00C5146A"/>
    <w:rsid w:val="00C64060"/>
    <w:rsid w:val="00C75CF2"/>
    <w:rsid w:val="00C920CB"/>
    <w:rsid w:val="00C9215F"/>
    <w:rsid w:val="00CB6B7E"/>
    <w:rsid w:val="00CC1901"/>
    <w:rsid w:val="00CC77B7"/>
    <w:rsid w:val="00CD16D3"/>
    <w:rsid w:val="00CD1C7A"/>
    <w:rsid w:val="00D008DA"/>
    <w:rsid w:val="00D0138F"/>
    <w:rsid w:val="00D433A1"/>
    <w:rsid w:val="00D439A7"/>
    <w:rsid w:val="00D52CB7"/>
    <w:rsid w:val="00D60902"/>
    <w:rsid w:val="00D70DE6"/>
    <w:rsid w:val="00D763B3"/>
    <w:rsid w:val="00D92FC7"/>
    <w:rsid w:val="00D95660"/>
    <w:rsid w:val="00D95D37"/>
    <w:rsid w:val="00DA28AB"/>
    <w:rsid w:val="00DA5507"/>
    <w:rsid w:val="00DC39C6"/>
    <w:rsid w:val="00DC7893"/>
    <w:rsid w:val="00DD36BB"/>
    <w:rsid w:val="00DE0103"/>
    <w:rsid w:val="00DE205B"/>
    <w:rsid w:val="00DE6A31"/>
    <w:rsid w:val="00DE6EF9"/>
    <w:rsid w:val="00E01F66"/>
    <w:rsid w:val="00E42B95"/>
    <w:rsid w:val="00E5532F"/>
    <w:rsid w:val="00E57CC2"/>
    <w:rsid w:val="00E83FBA"/>
    <w:rsid w:val="00E93D0D"/>
    <w:rsid w:val="00EA1F18"/>
    <w:rsid w:val="00EA5E80"/>
    <w:rsid w:val="00ED33CC"/>
    <w:rsid w:val="00EE3D25"/>
    <w:rsid w:val="00EF0D90"/>
    <w:rsid w:val="00EF226F"/>
    <w:rsid w:val="00EF652A"/>
    <w:rsid w:val="00F01751"/>
    <w:rsid w:val="00F02471"/>
    <w:rsid w:val="00F048A3"/>
    <w:rsid w:val="00F20B2D"/>
    <w:rsid w:val="00F2300E"/>
    <w:rsid w:val="00F270B2"/>
    <w:rsid w:val="00F43D94"/>
    <w:rsid w:val="00F44716"/>
    <w:rsid w:val="00F47FFE"/>
    <w:rsid w:val="00F5237B"/>
    <w:rsid w:val="00F73658"/>
    <w:rsid w:val="00F77A52"/>
    <w:rsid w:val="00F803EF"/>
    <w:rsid w:val="00F82DFB"/>
    <w:rsid w:val="00F85D0F"/>
    <w:rsid w:val="00FA4D69"/>
    <w:rsid w:val="00FB061A"/>
    <w:rsid w:val="00FC0319"/>
    <w:rsid w:val="00FE06B1"/>
    <w:rsid w:val="00FE176C"/>
    <w:rsid w:val="00FE4629"/>
    <w:rsid w:val="00FF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F0391D"/>
  <w15:docId w15:val="{32244D3D-1800-4D67-B966-3BE6ECB0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PD-H"/>
    <w:qFormat/>
    <w:rsid w:val="006F4500"/>
    <w:pPr>
      <w:spacing w:after="0" w:line="240" w:lineRule="auto"/>
      <w:contextualSpacing/>
    </w:pPr>
    <w:rPr>
      <w:rFonts w:ascii="NDSFrutiger 45 Light" w:hAnsi="NDSFrutiger 45 Ligh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C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B3CBC"/>
  </w:style>
  <w:style w:type="paragraph" w:styleId="Fuzeile">
    <w:name w:val="footer"/>
    <w:basedOn w:val="Standard"/>
    <w:link w:val="FuzeileZchn"/>
    <w:uiPriority w:val="99"/>
    <w:unhideWhenUsed/>
    <w:rsid w:val="001B3C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B3CB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588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588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444E6"/>
    <w:rPr>
      <w:color w:val="0069B4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146B0"/>
    <w:pPr>
      <w:ind w:left="720"/>
    </w:pPr>
  </w:style>
  <w:style w:type="paragraph" w:customStyle="1" w:styleId="Default">
    <w:name w:val="Default"/>
    <w:rsid w:val="00A177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A177C9"/>
    <w:pPr>
      <w:contextualSpacing w:val="0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A177C9"/>
    <w:rPr>
      <w:rFonts w:ascii="Calibri" w:hAnsi="Calibri"/>
      <w:szCs w:val="21"/>
    </w:rPr>
  </w:style>
  <w:style w:type="paragraph" w:customStyle="1" w:styleId="Zwischenberschriften1">
    <w:name w:val="Zwischenüberschriften1"/>
    <w:basedOn w:val="Standard"/>
    <w:rsid w:val="00392C78"/>
    <w:pPr>
      <w:widowControl w:val="0"/>
      <w:contextualSpacing w:val="0"/>
    </w:pPr>
    <w:rPr>
      <w:rFonts w:eastAsia="Times New Roman" w:cs="Times New Roman"/>
      <w:b/>
      <w:szCs w:val="20"/>
      <w:lang w:eastAsia="de-DE"/>
    </w:rPr>
  </w:style>
  <w:style w:type="table" w:styleId="Tabellenraster">
    <w:name w:val="Table Grid"/>
    <w:basedOn w:val="NormaleTabelle"/>
    <w:uiPriority w:val="59"/>
    <w:rsid w:val="00392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3275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275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275D"/>
    <w:rPr>
      <w:rFonts w:ascii="NDSFrutiger 45 Light" w:hAnsi="NDSFrutiger 45 Ligh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27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275D"/>
    <w:rPr>
      <w:rFonts w:ascii="NDSFrutiger 45 Light" w:hAnsi="NDSFrutiger 45 Light"/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F803EF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953128"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C77B7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C77B7"/>
    <w:rPr>
      <w:rFonts w:ascii="NDSFrutiger 45 Light" w:hAnsi="NDSFrutiger 45 Ligh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C77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mat84\Desktop\PD-H-Briefbogen-2018-PoC.dotx" TargetMode="External"/></Relationships>
</file>

<file path=word/theme/theme1.xml><?xml version="1.0" encoding="utf-8"?>
<a:theme xmlns:a="http://schemas.openxmlformats.org/drawingml/2006/main" name="Larissa-Design">
  <a:themeElements>
    <a:clrScheme name="PD-H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9B4"/>
      </a:accent1>
      <a:accent2>
        <a:srgbClr val="FF0000"/>
      </a:accent2>
      <a:accent3>
        <a:srgbClr val="FFFFFF"/>
      </a:accent3>
      <a:accent4>
        <a:srgbClr val="7030A0"/>
      </a:accent4>
      <a:accent5>
        <a:srgbClr val="7BC7FF"/>
      </a:accent5>
      <a:accent6>
        <a:srgbClr val="99CC00"/>
      </a:accent6>
      <a:hlink>
        <a:srgbClr val="0069B4"/>
      </a:hlink>
      <a:folHlink>
        <a:srgbClr val="99CC0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DF201-0917-4550-BF33-F7DD3F36D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PD-H-Briefbogen-2018-PoC.dotx</Template>
  <TotalTime>0</TotalTime>
  <Pages>2</Pages>
  <Words>273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Polizei Niedersachsen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patrick.friedrich@polizei.niedersachsen.de</dc:creator>
  <cp:lastModifiedBy>Friedrich, Patrick (PD Lüneburg Dez.14)</cp:lastModifiedBy>
  <cp:revision>5</cp:revision>
  <cp:lastPrinted>2026-03-12T14:27:00Z</cp:lastPrinted>
  <dcterms:created xsi:type="dcterms:W3CDTF">2026-08-12T05:00:00Z</dcterms:created>
  <dcterms:modified xsi:type="dcterms:W3CDTF">2026-08-12T06:13:00Z</dcterms:modified>
</cp:coreProperties>
</file>